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bookmarkStart w:id="1" w:name="_GoBack"/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D3234">
        <w:rPr>
          <w:rFonts w:ascii="MS Gothic" w:eastAsia="MS Gothic" w:hAnsi="MS Gothic"/>
          <w:b/>
        </w:rPr>
      </w:r>
      <w:r w:rsidR="006D3234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D3234">
        <w:rPr>
          <w:rFonts w:ascii="MS Gothic" w:eastAsia="MS Gothic" w:hAnsi="MS Gothic"/>
          <w:b/>
        </w:rPr>
      </w:r>
      <w:r w:rsidR="006D3234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6D3234">
        <w:rPr>
          <w:b/>
        </w:rPr>
      </w:r>
      <w:r w:rsidR="006D3234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65"/>
        <w:gridCol w:w="474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3"/>
        <w:gridCol w:w="6285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1"/>
        <w:gridCol w:w="6297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234" w:rsidRDefault="006D3234" w:rsidP="00F73E12">
      <w:pPr>
        <w:spacing w:after="0" w:line="240" w:lineRule="auto"/>
      </w:pPr>
      <w:r>
        <w:separator/>
      </w:r>
    </w:p>
  </w:endnote>
  <w:endnote w:type="continuationSeparator" w:id="0">
    <w:p w:rsidR="006D3234" w:rsidRDefault="006D3234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D3234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6D3234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6D3234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D3234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6D3234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234" w:rsidRDefault="006D3234" w:rsidP="00F73E12">
      <w:pPr>
        <w:spacing w:after="0" w:line="240" w:lineRule="auto"/>
      </w:pPr>
      <w:r>
        <w:separator/>
      </w:r>
    </w:p>
  </w:footnote>
  <w:footnote w:type="continuationSeparator" w:id="0">
    <w:p w:rsidR="006D3234" w:rsidRDefault="006D3234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D3234" w:rsidRPr="006D3234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revisionView w:inkAnnotations="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234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D3234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CE6F6F7-8B37-473C-982F-41854D1A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D81B5-D8C5-4771-B148-645773ADD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401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Lehrer</dc:creator>
  <cp:lastModifiedBy>Lehrer</cp:lastModifiedBy>
  <cp:revision>1</cp:revision>
  <cp:lastPrinted>2016-12-19T10:22:00Z</cp:lastPrinted>
  <dcterms:created xsi:type="dcterms:W3CDTF">2018-03-05T07:48:00Z</dcterms:created>
  <dcterms:modified xsi:type="dcterms:W3CDTF">2018-03-05T07:49:00Z</dcterms:modified>
</cp:coreProperties>
</file>