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FD5810">
        <w:rPr>
          <w:b/>
          <w:noProof/>
          <w:sz w:val="28"/>
        </w:rPr>
        <w:t>Religion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FD5810">
        <w:rPr>
          <w:rFonts w:ascii="MS Gothic" w:eastAsia="MS Gothic" w:hAnsi="MS Gothic"/>
          <w:b/>
        </w:rPr>
      </w:r>
      <w:r w:rsidR="00FD5810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FD5810">
        <w:rPr>
          <w:rFonts w:ascii="MS Gothic" w:eastAsia="MS Gothic" w:hAnsi="MS Gothic"/>
          <w:b/>
        </w:rPr>
      </w:r>
      <w:r w:rsidR="00FD5810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FD5810">
        <w:rPr>
          <w:b/>
        </w:rPr>
      </w:r>
      <w:r w:rsidR="00FD5810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65"/>
        <w:gridCol w:w="4747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9832CA">
        <w:t> </w:t>
      </w:r>
      <w:r w:rsidR="009832CA">
        <w:t> </w:t>
      </w:r>
      <w:r w:rsidR="009832CA">
        <w:t> </w:t>
      </w:r>
      <w:r w:rsidR="009832CA">
        <w:t> </w:t>
      </w:r>
      <w:r w:rsidR="009832CA"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9832CA">
        <w:t> </w:t>
      </w:r>
      <w:r w:rsidR="009832CA">
        <w:t> </w:t>
      </w:r>
      <w:r w:rsidR="009832CA">
        <w:t> </w:t>
      </w:r>
      <w:r w:rsidR="009832CA">
        <w:t> </w:t>
      </w:r>
      <w:r w:rsidR="009832CA"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="009832CA">
              <w:rPr>
                <w:b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4"/>
        <w:gridCol w:w="609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3"/>
        <w:gridCol w:w="6129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983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="009832CA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934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="00934033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E5D" w:rsidRDefault="00F76E5D" w:rsidP="00F73E12">
      <w:pPr>
        <w:spacing w:after="0" w:line="240" w:lineRule="auto"/>
      </w:pPr>
      <w:r>
        <w:separator/>
      </w:r>
    </w:p>
  </w:endnote>
  <w:endnote w:type="continuationSeparator" w:id="0">
    <w:p w:rsidR="00F76E5D" w:rsidRDefault="00F76E5D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934033">
      <w:rPr>
        <w:i/>
        <w:noProof/>
        <w:sz w:val="16"/>
        <w:szCs w:val="16"/>
      </w:rPr>
      <w:t>Delegationsbeschreibung Klassenlehrerkonferenz.docx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FD5810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FD5810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934033">
      <w:rPr>
        <w:i/>
        <w:noProof/>
        <w:sz w:val="18"/>
        <w:szCs w:val="18"/>
      </w:rPr>
      <w:t>Delegationsbeschreibung Klassenlehrerkonferenz.docx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FD5810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E5D" w:rsidRDefault="00F76E5D" w:rsidP="00F73E12">
      <w:pPr>
        <w:spacing w:after="0" w:line="240" w:lineRule="auto"/>
      </w:pPr>
      <w:r>
        <w:separator/>
      </w:r>
    </w:p>
  </w:footnote>
  <w:footnote w:type="continuationSeparator" w:id="0">
    <w:p w:rsidR="00F76E5D" w:rsidRDefault="00F76E5D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934033" w:rsidRPr="00934033">
      <w:rPr>
        <w:b/>
        <w:noProof/>
        <w:sz w:val="18"/>
        <w:szCs w:val="18"/>
      </w:rPr>
      <w:t xml:space="preserve">     </w:t>
    </w:r>
    <w:r w:rsidR="00934033">
      <w:rPr>
        <w:b/>
        <w:noProof/>
        <w:sz w:val="28"/>
      </w:rPr>
      <w:t>Fachbereich Religion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E5D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31E1B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34033"/>
    <w:rsid w:val="00955A44"/>
    <w:rsid w:val="009832CA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852E1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3DF8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76E5D"/>
    <w:rsid w:val="00F82D09"/>
    <w:rsid w:val="00F97BC6"/>
    <w:rsid w:val="00FC3E65"/>
    <w:rsid w:val="00FC61EC"/>
    <w:rsid w:val="00FD05C0"/>
    <w:rsid w:val="00FD1052"/>
    <w:rsid w:val="00FD2829"/>
    <w:rsid w:val="00FD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A3243CE"/>
  <w15:docId w15:val="{CAD8A1C3-D4F3-4E35-86A0-E68DDE81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1B9E4-09E8-4BAF-B450-1A39C3199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401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4</cp:revision>
  <cp:lastPrinted>2018-03-22T08:32:00Z</cp:lastPrinted>
  <dcterms:created xsi:type="dcterms:W3CDTF">2018-03-22T08:32:00Z</dcterms:created>
  <dcterms:modified xsi:type="dcterms:W3CDTF">2018-05-07T18:03:00Z</dcterms:modified>
</cp:coreProperties>
</file>