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</w:t>
          </w:r>
          <w:proofErr w:type="spellStart"/>
          <w:r w:rsidR="0034016D">
            <w:rPr>
              <w:sz w:val="24"/>
              <w:szCs w:val="24"/>
            </w:rPr>
            <w:t>WzQ</w:t>
          </w:r>
          <w:proofErr w:type="spell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8B272A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br/>
        <w:t>Aufgaben</w:t>
      </w:r>
      <w:r w:rsidR="001A64E9">
        <w:rPr>
          <w:b/>
          <w:sz w:val="28"/>
        </w:rPr>
        <w:t xml:space="preserve">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076805">
        <w:rPr>
          <w:b/>
          <w:noProof/>
          <w:sz w:val="28"/>
        </w:rPr>
        <w:t>Fachbereichsleitung Mathematik/Physik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8B272A">
        <w:rPr>
          <w:b/>
          <w:color w:val="C00000"/>
        </w:rPr>
        <w:t>02.05.2018</w:t>
      </w:r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8B272A">
        <w:rPr>
          <w:rFonts w:ascii="MS Gothic" w:eastAsia="MS Gothic" w:hAnsi="MS Gothic"/>
          <w:b/>
        </w:rPr>
      </w:r>
      <w:r w:rsidR="008B272A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1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8B272A">
        <w:rPr>
          <w:rFonts w:ascii="MS Gothic" w:eastAsia="MS Gothic" w:hAnsi="MS Gothic"/>
          <w:b/>
        </w:rPr>
      </w:r>
      <w:r w:rsidR="008B272A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3"/>
      <w:r w:rsidR="00814FDC">
        <w:rPr>
          <w:b/>
        </w:rPr>
        <w:instrText xml:space="preserve"> FORMCHECKBOX </w:instrText>
      </w:r>
      <w:r w:rsidR="008B272A">
        <w:rPr>
          <w:b/>
        </w:rPr>
      </w:r>
      <w:r w:rsidR="008B272A">
        <w:rPr>
          <w:b/>
        </w:rPr>
        <w:fldChar w:fldCharType="separate"/>
      </w:r>
      <w:r w:rsidR="00814FDC">
        <w:rPr>
          <w:b/>
        </w:rPr>
        <w:fldChar w:fldCharType="end"/>
      </w:r>
      <w:bookmarkEnd w:id="3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3794"/>
        <w:gridCol w:w="5670"/>
      </w:tblGrid>
      <w:tr w:rsidR="00242C88" w:rsidRPr="00242C88" w:rsidTr="002561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5670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256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076805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Jahresplanung</w:t>
            </w:r>
            <w:r w:rsidR="00DC31BE"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 w:rsidR="00DC31BE"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="00DC31BE" w:rsidRPr="00D627CB">
              <w:rPr>
                <w:color w:val="4A442A" w:themeColor="background2" w:themeShade="40"/>
              </w:rPr>
            </w:r>
            <w:r w:rsidR="00DC31BE"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4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5670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76805" w:rsidRDefault="00076805" w:rsidP="00805286">
            <w:pPr>
              <w:pStyle w:val="Listenabsatz"/>
              <w:numPr>
                <w:ilvl w:val="0"/>
                <w:numId w:val="6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805286">
              <w:rPr>
                <w:color w:val="4A442A" w:themeColor="background2" w:themeShade="40"/>
              </w:rPr>
              <w:t xml:space="preserve">Mittelfristige </w:t>
            </w:r>
            <w:proofErr w:type="spellStart"/>
            <w:r w:rsidRPr="00805286">
              <w:rPr>
                <w:color w:val="4A442A" w:themeColor="background2" w:themeShade="40"/>
              </w:rPr>
              <w:t>Deputatsplanung</w:t>
            </w:r>
            <w:proofErr w:type="spellEnd"/>
            <w:r w:rsidRPr="00805286">
              <w:rPr>
                <w:color w:val="4A442A" w:themeColor="background2" w:themeShade="40"/>
              </w:rPr>
              <w:t xml:space="preserve"> innerhalb des Fachbereiches in Absprache mit dem Fachkollegium</w:t>
            </w:r>
            <w:r w:rsidR="00805286">
              <w:rPr>
                <w:color w:val="4A442A" w:themeColor="background2" w:themeShade="40"/>
              </w:rPr>
              <w:t>.</w:t>
            </w:r>
          </w:p>
          <w:p w:rsidR="00805286" w:rsidRPr="00805286" w:rsidRDefault="00805286" w:rsidP="00805286">
            <w:pPr>
              <w:pStyle w:val="Listenabsatz"/>
              <w:numPr>
                <w:ilvl w:val="0"/>
                <w:numId w:val="6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Ausfüllen der Deputatstabellen</w:t>
            </w:r>
          </w:p>
          <w:p w:rsidR="00051BB5" w:rsidRPr="00805286" w:rsidRDefault="00805286" w:rsidP="00805286">
            <w:pPr>
              <w:pStyle w:val="Listenabsatz"/>
              <w:numPr>
                <w:ilvl w:val="0"/>
                <w:numId w:val="6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Gegebenenfalls sind Leiter anderer Fachbereiche sowie Deputats- und/oder Personalkreis hinzuzuziehen.</w:t>
            </w:r>
            <w:r w:rsidR="00DC31BE" w:rsidRPr="00805286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805286">
              <w:rPr>
                <w:color w:val="4A442A" w:themeColor="background2" w:themeShade="40"/>
              </w:rPr>
              <w:instrText xml:space="preserve"> FORMTEXT </w:instrText>
            </w:r>
            <w:r w:rsidR="00DC31BE" w:rsidRPr="00805286">
              <w:rPr>
                <w:color w:val="4A442A" w:themeColor="background2" w:themeShade="40"/>
              </w:rPr>
            </w:r>
            <w:r w:rsidR="00DC31BE" w:rsidRPr="00805286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242C88">
              <w:rPr>
                <w:noProof/>
              </w:rPr>
              <w:t> </w:t>
            </w:r>
            <w:r w:rsidR="00DC31BE" w:rsidRPr="00805286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2561A3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805286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Abschlüsse</w:t>
            </w:r>
            <w:r w:rsidR="00DC31BE"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="00DC31BE" w:rsidRPr="00D627CB">
              <w:rPr>
                <w:color w:val="4A442A" w:themeColor="background2" w:themeShade="40"/>
              </w:rPr>
            </w:r>
            <w:r w:rsidR="00DC31BE"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5670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Default="00805286" w:rsidP="00805286">
            <w:pPr>
              <w:pStyle w:val="Listenabsatz"/>
              <w:numPr>
                <w:ilvl w:val="0"/>
                <w:numId w:val="7"/>
              </w:numPr>
              <w:ind w:left="295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Über die Prüfungsmodalitäten und deren Änderungen am Laufenden sein (gegebenenfalls Rücksprache mit den jeweiligen Prüfungsbeauftragen halten)</w:t>
            </w:r>
          </w:p>
          <w:p w:rsidR="00805286" w:rsidRDefault="00805286" w:rsidP="00805286">
            <w:pPr>
              <w:pStyle w:val="Listenabsatz"/>
              <w:numPr>
                <w:ilvl w:val="0"/>
                <w:numId w:val="7"/>
              </w:numPr>
              <w:ind w:left="295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Treffen, Weiterbildungen und Schulungen zu diesem Thema wahrnehmen</w:t>
            </w:r>
          </w:p>
          <w:p w:rsidR="00805286" w:rsidRPr="00805286" w:rsidRDefault="00805286" w:rsidP="00805286">
            <w:pPr>
              <w:pStyle w:val="Listenabsatz"/>
              <w:numPr>
                <w:ilvl w:val="0"/>
                <w:numId w:val="7"/>
              </w:numPr>
              <w:ind w:left="295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Regeln, wer bei welcher mündlichen Prüfung Protokoll führt</w:t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256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2561A3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Verwaltung des Fachbereichsetats</w:t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5670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Default="008C2B09" w:rsidP="008C2B09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Rechnungen abzeichnen (ggfs. Abstimmung mit der Buchhaltung)</w:t>
            </w:r>
          </w:p>
          <w:p w:rsidR="008C2B09" w:rsidRDefault="002561A3" w:rsidP="008C2B09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Kurz- und m</w:t>
            </w:r>
            <w:r w:rsidR="008C2B09">
              <w:rPr>
                <w:color w:val="4A442A" w:themeColor="background2" w:themeShade="40"/>
              </w:rPr>
              <w:t xml:space="preserve">ittelfristige Finanzplanung, </w:t>
            </w:r>
            <w:r>
              <w:rPr>
                <w:color w:val="4A442A" w:themeColor="background2" w:themeShade="40"/>
              </w:rPr>
              <w:t xml:space="preserve">besonders </w:t>
            </w:r>
            <w:r w:rsidR="008C2B09">
              <w:rPr>
                <w:color w:val="4A442A" w:themeColor="background2" w:themeShade="40"/>
              </w:rPr>
              <w:t>was größere Anschaffungen angeht</w:t>
            </w:r>
          </w:p>
          <w:p w:rsidR="008C2B09" w:rsidRPr="002561A3" w:rsidRDefault="008C2B09" w:rsidP="002561A3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Im Falle einer notwendigen Budgetüberschreitung Rücksprache mit der Geschäftsführung halten</w:t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  <w:tr w:rsidR="002561A3" w:rsidRPr="00D627CB" w:rsidTr="002561A3">
        <w:trPr>
          <w:trHeight w:val="1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2561A3" w:rsidRPr="006F175A" w:rsidRDefault="002561A3" w:rsidP="00E96C2B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 xml:space="preserve">Aufgabe </w:t>
            </w:r>
            <w:r>
              <w:rPr>
                <w:b w:val="0"/>
                <w:i/>
                <w:color w:val="990000"/>
              </w:rPr>
              <w:t>4</w:t>
            </w:r>
          </w:p>
          <w:p w:rsidR="002561A3" w:rsidRPr="00D627CB" w:rsidRDefault="002561A3" w:rsidP="00E96C2B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Vertretung des Fachbereichs</w:t>
            </w: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>
              <w:rPr>
                <w:b w:val="0"/>
                <w:noProof/>
                <w:color w:val="4A442A" w:themeColor="background2" w:themeShade="40"/>
              </w:rPr>
              <w:t> </w:t>
            </w:r>
            <w:r>
              <w:rPr>
                <w:b w:val="0"/>
                <w:noProof/>
                <w:color w:val="4A442A" w:themeColor="background2" w:themeShade="40"/>
              </w:rPr>
              <w:t> </w:t>
            </w:r>
            <w:r>
              <w:rPr>
                <w:b w:val="0"/>
                <w:noProof/>
                <w:color w:val="4A442A" w:themeColor="background2" w:themeShade="40"/>
              </w:rPr>
              <w:t> </w:t>
            </w:r>
            <w:r>
              <w:rPr>
                <w:b w:val="0"/>
                <w:noProof/>
                <w:color w:val="4A442A" w:themeColor="background2" w:themeShade="40"/>
              </w:rPr>
              <w:t> </w:t>
            </w:r>
            <w:r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2561A3" w:rsidRPr="00D627CB" w:rsidRDefault="002561A3" w:rsidP="00E96C2B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5670" w:type="dxa"/>
          </w:tcPr>
          <w:p w:rsidR="002561A3" w:rsidRPr="006F175A" w:rsidRDefault="002561A3" w:rsidP="00E96C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2561A3" w:rsidRDefault="002561A3" w:rsidP="002561A3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Ansprechpartner sein für Deputats- und Personalkreis</w:t>
            </w:r>
          </w:p>
          <w:p w:rsidR="002561A3" w:rsidRDefault="002561A3" w:rsidP="002561A3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Kontakt zu anderen Schulen pflegen durch Teilnahme an den Sprengelsitzungen</w:t>
            </w:r>
          </w:p>
          <w:p w:rsidR="002561A3" w:rsidRPr="00D627CB" w:rsidRDefault="002561A3" w:rsidP="002561A3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Den Fachbereich ggfs. auf Elternabenden vertreten</w:t>
            </w:r>
          </w:p>
        </w:tc>
      </w:tr>
      <w:tr w:rsidR="002561A3" w:rsidRPr="00D627CB" w:rsidTr="00256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2561A3" w:rsidRPr="006F175A" w:rsidRDefault="002561A3" w:rsidP="00E96C2B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 xml:space="preserve">Aufgabe </w:t>
            </w:r>
            <w:r>
              <w:rPr>
                <w:b w:val="0"/>
                <w:i/>
                <w:color w:val="990000"/>
              </w:rPr>
              <w:t>5</w:t>
            </w:r>
          </w:p>
          <w:p w:rsidR="002561A3" w:rsidRPr="00D627CB" w:rsidRDefault="008B272A" w:rsidP="00E96C2B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Zusammenarbeit innerhalb des Fachbereiches pflegen und fördern</w:t>
            </w:r>
            <w:r w:rsidR="002561A3"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2561A3"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="002561A3" w:rsidRPr="00D627CB">
              <w:rPr>
                <w:color w:val="4A442A" w:themeColor="background2" w:themeShade="40"/>
              </w:rPr>
            </w:r>
            <w:r w:rsidR="002561A3" w:rsidRPr="00D627CB">
              <w:rPr>
                <w:color w:val="4A442A" w:themeColor="background2" w:themeShade="40"/>
              </w:rPr>
              <w:fldChar w:fldCharType="separate"/>
            </w:r>
            <w:r w:rsidR="002561A3">
              <w:rPr>
                <w:b w:val="0"/>
                <w:noProof/>
                <w:color w:val="4A442A" w:themeColor="background2" w:themeShade="40"/>
              </w:rPr>
              <w:t> </w:t>
            </w:r>
            <w:r w:rsidR="002561A3">
              <w:rPr>
                <w:b w:val="0"/>
                <w:noProof/>
                <w:color w:val="4A442A" w:themeColor="background2" w:themeShade="40"/>
              </w:rPr>
              <w:t> </w:t>
            </w:r>
            <w:r w:rsidR="002561A3">
              <w:rPr>
                <w:b w:val="0"/>
                <w:noProof/>
                <w:color w:val="4A442A" w:themeColor="background2" w:themeShade="40"/>
              </w:rPr>
              <w:t> </w:t>
            </w:r>
            <w:r w:rsidR="002561A3">
              <w:rPr>
                <w:b w:val="0"/>
                <w:noProof/>
                <w:color w:val="4A442A" w:themeColor="background2" w:themeShade="40"/>
              </w:rPr>
              <w:t> </w:t>
            </w:r>
            <w:r w:rsidR="002561A3">
              <w:rPr>
                <w:b w:val="0"/>
                <w:noProof/>
                <w:color w:val="4A442A" w:themeColor="background2" w:themeShade="40"/>
              </w:rPr>
              <w:t> </w:t>
            </w:r>
            <w:r w:rsidR="002561A3" w:rsidRPr="00D627CB">
              <w:rPr>
                <w:color w:val="4A442A" w:themeColor="background2" w:themeShade="40"/>
              </w:rPr>
              <w:fldChar w:fldCharType="end"/>
            </w:r>
          </w:p>
          <w:p w:rsidR="002561A3" w:rsidRPr="00D627CB" w:rsidRDefault="002561A3" w:rsidP="00E96C2B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5670" w:type="dxa"/>
          </w:tcPr>
          <w:p w:rsidR="002561A3" w:rsidRPr="006F175A" w:rsidRDefault="002561A3" w:rsidP="00E96C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2561A3" w:rsidRDefault="002561A3" w:rsidP="00E96C2B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In regelmäßigen Abständen oder bei Bedarf Fachbereichssitzungen einberufen</w:t>
            </w:r>
          </w:p>
          <w:p w:rsidR="002561A3" w:rsidRDefault="002561A3" w:rsidP="00E96C2B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Dem Fachkollegium als Ansprechpartner zu Verfügung stehen</w:t>
            </w:r>
          </w:p>
          <w:p w:rsidR="002561A3" w:rsidRPr="00D627CB" w:rsidRDefault="002561A3" w:rsidP="00E96C2B">
            <w:pPr>
              <w:pStyle w:val="Listenabsatz"/>
              <w:numPr>
                <w:ilvl w:val="0"/>
                <w:numId w:val="8"/>
              </w:numPr>
              <w:ind w:left="295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Für die Einarbeitung neuer KollegInnen sorgen und diese begleiten</w:t>
            </w: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2561A3" w:rsidP="004154C5">
      <w:pPr>
        <w:rPr>
          <w:b/>
          <w:color w:val="990000"/>
        </w:rPr>
      </w:pPr>
      <w:r>
        <w:rPr>
          <w:b/>
          <w:color w:val="990000"/>
        </w:rPr>
        <w:br/>
      </w:r>
      <w:r w:rsidR="00B95CEF"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 xml:space="preserve">Die </w:t>
      </w:r>
      <w:r w:rsidR="00076805">
        <w:t>Fachbereichsleitung tritt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 xml:space="preserve">. 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  <w:r w:rsidR="002561A3">
        <w:rPr>
          <w:b/>
          <w:color w:val="990000"/>
        </w:rPr>
        <w:t>:</w:t>
      </w:r>
    </w:p>
    <w:p w:rsidR="0046618E" w:rsidRPr="00D627CB" w:rsidRDefault="002561A3" w:rsidP="00D627CB">
      <w:pPr>
        <w:spacing w:after="0"/>
      </w:pPr>
      <w:r>
        <w:t>keine</w:t>
      </w:r>
    </w:p>
    <w:p w:rsidR="00D627CB" w:rsidRDefault="00D627CB" w:rsidP="00D627CB">
      <w:pPr>
        <w:spacing w:after="0"/>
      </w:pP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076805">
              <w:rPr>
                <w:b/>
                <w:color w:val="4A442A" w:themeColor="background2" w:themeShade="40"/>
              </w:rPr>
              <w:t>Fachbereich Mathematik/Physik</w:t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076805">
              <w:rPr>
                <w:b/>
                <w:color w:val="4A442A" w:themeColor="background2" w:themeShade="40"/>
              </w:rPr>
              <w:t>-----</w:t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076805">
              <w:rPr>
                <w:b/>
                <w:color w:val="4A442A" w:themeColor="background2" w:themeShade="40"/>
              </w:rPr>
              <w:t>-----</w:t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076805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076805">
              <w:rPr>
                <w:b/>
                <w:color w:val="4A442A" w:themeColor="background2" w:themeShade="40"/>
              </w:rPr>
              <w:t>Überblick und Struktur</w:t>
            </w:r>
          </w:p>
          <w:p w:rsidR="00076805" w:rsidRDefault="00076805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>
              <w:rPr>
                <w:b/>
                <w:color w:val="4A442A" w:themeColor="background2" w:themeShade="40"/>
              </w:rPr>
              <w:t>Erfahrung mit den Abschlüssen</w:t>
            </w:r>
          </w:p>
          <w:p w:rsidR="00076805" w:rsidRDefault="00076805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>
              <w:rPr>
                <w:b/>
                <w:color w:val="4A442A" w:themeColor="background2" w:themeShade="40"/>
              </w:rPr>
              <w:t>Sozialkompetenz</w:t>
            </w:r>
          </w:p>
          <w:p w:rsidR="008B272A" w:rsidRPr="00076805" w:rsidRDefault="008B272A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>
              <w:rPr>
                <w:b/>
                <w:color w:val="4A442A" w:themeColor="background2" w:themeShade="40"/>
              </w:rPr>
              <w:t>Verantwortungsbewusstsein</w:t>
            </w:r>
            <w:bookmarkStart w:id="5" w:name="_GoBack"/>
            <w:bookmarkEnd w:id="5"/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076805">
              <w:rPr>
                <w:b/>
                <w:color w:val="4A442A" w:themeColor="background2" w:themeShade="40"/>
              </w:rPr>
              <w:t>Absprache innerhalb des Fachbereiches</w:t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9"/>
        <w:gridCol w:w="6289"/>
      </w:tblGrid>
      <w:tr w:rsidR="007B3025" w:rsidTr="002561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28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RPr="00076805" w:rsidTr="00256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289" w:type="dxa"/>
          </w:tcPr>
          <w:p w:rsidR="0021308D" w:rsidRPr="00076805" w:rsidRDefault="00DC31BE" w:rsidP="000768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6805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076805" w:rsidRPr="00076805">
              <w:rPr>
                <w:color w:val="4A442A" w:themeColor="background2" w:themeShade="40"/>
              </w:rPr>
              <w:t>Andrea Pany (Gesamtleitung), Georg Klein (Physik)</w:t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3"/>
        <w:gridCol w:w="6305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076805">
              <w:rPr>
                <w:color w:val="4A442A" w:themeColor="background2" w:themeShade="40"/>
              </w:rPr>
              <w:t>bis auf Widerruf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076805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076805">
              <w:rPr>
                <w:color w:val="4A442A" w:themeColor="background2" w:themeShade="40"/>
              </w:rPr>
              <w:t xml:space="preserve">einmal jährlich am Schuljahresende innerhalb des </w:t>
            </w:r>
          </w:p>
          <w:p w:rsidR="00AB4682" w:rsidRPr="00DC31BE" w:rsidRDefault="00076805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76805">
              <w:rPr>
                <w:color w:val="4A442A" w:themeColor="background2" w:themeShade="40"/>
                <w:lang w:val="en-US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>
              <w:rPr>
                <w:color w:val="4A442A" w:themeColor="background2" w:themeShade="40"/>
              </w:rPr>
              <w:t>Fachbereiches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2561A3">
              <w:rPr>
                <w:color w:val="4A442A" w:themeColor="background2" w:themeShade="40"/>
              </w:rPr>
              <w:t>Juli 2018</w:t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805" w:rsidRDefault="00076805" w:rsidP="00F73E12">
      <w:pPr>
        <w:spacing w:after="0" w:line="240" w:lineRule="auto"/>
      </w:pPr>
      <w:r>
        <w:separator/>
      </w:r>
    </w:p>
  </w:endnote>
  <w:endnote w:type="continuationSeparator" w:id="0">
    <w:p w:rsidR="00076805" w:rsidRDefault="00076805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5C7235">
      <w:rPr>
        <w:i/>
        <w:noProof/>
        <w:sz w:val="16"/>
        <w:szCs w:val="16"/>
      </w:rPr>
      <w:t>Delbeschr_Fachbereichsleitung_Mathe-Physik_Apr2018.docx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8B272A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8B272A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5C7235">
      <w:rPr>
        <w:i/>
        <w:noProof/>
        <w:sz w:val="18"/>
        <w:szCs w:val="18"/>
      </w:rPr>
      <w:t>Delbeschr_Fachbereichsleitung_Mathe-Physik_Apr2018.docx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8B272A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805" w:rsidRDefault="00076805" w:rsidP="00F73E12">
      <w:pPr>
        <w:spacing w:after="0" w:line="240" w:lineRule="auto"/>
      </w:pPr>
      <w:r>
        <w:separator/>
      </w:r>
    </w:p>
  </w:footnote>
  <w:footnote w:type="continuationSeparator" w:id="0">
    <w:p w:rsidR="00076805" w:rsidRDefault="00076805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 wp14:anchorId="4AD3220D" wp14:editId="20CE38FF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8B272A" w:rsidP="00654FF4">
    <w:pPr>
      <w:pStyle w:val="Kopfzeile"/>
      <w:jc w:val="right"/>
      <w:rPr>
        <w:sz w:val="18"/>
        <w:szCs w:val="18"/>
      </w:rPr>
    </w:pPr>
    <w:r>
      <w:rPr>
        <w:sz w:val="18"/>
        <w:szCs w:val="18"/>
      </w:rPr>
      <w:t>Aufgaben</w:t>
    </w:r>
    <w:r w:rsidR="0077513A" w:rsidRPr="000035D0">
      <w:rPr>
        <w:sz w:val="18"/>
        <w:szCs w:val="18"/>
      </w:rPr>
      <w:t>beschreibung</w:t>
    </w:r>
    <w:r>
      <w:rPr>
        <w:sz w:val="18"/>
        <w:szCs w:val="18"/>
      </w:rPr>
      <w:t xml:space="preserve"> Fachbereichsleitung Mathematik/Physik</w:t>
    </w:r>
    <w:r w:rsidR="0077513A" w:rsidRPr="000035D0">
      <w:rPr>
        <w:sz w:val="18"/>
        <w:szCs w:val="18"/>
      </w:rPr>
      <w:t xml:space="preserve"> </w:t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226D542C" wp14:editId="5742E50A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A53D3"/>
    <w:multiLevelType w:val="hybridMultilevel"/>
    <w:tmpl w:val="BD0058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4">
    <w:nsid w:val="5C200557"/>
    <w:multiLevelType w:val="hybridMultilevel"/>
    <w:tmpl w:val="FE0E14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6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7">
    <w:nsid w:val="7EAC51F1"/>
    <w:multiLevelType w:val="hybridMultilevel"/>
    <w:tmpl w:val="9738C2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forms" w:enforcement="0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805"/>
    <w:rsid w:val="000035D0"/>
    <w:rsid w:val="000265DE"/>
    <w:rsid w:val="0004376B"/>
    <w:rsid w:val="00051BB5"/>
    <w:rsid w:val="000538BA"/>
    <w:rsid w:val="00063533"/>
    <w:rsid w:val="00063589"/>
    <w:rsid w:val="00070045"/>
    <w:rsid w:val="0007680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561A3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C7235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775E3"/>
    <w:rsid w:val="00782398"/>
    <w:rsid w:val="007A0582"/>
    <w:rsid w:val="007B3025"/>
    <w:rsid w:val="007C49A6"/>
    <w:rsid w:val="00800C55"/>
    <w:rsid w:val="00800D6F"/>
    <w:rsid w:val="00800FDD"/>
    <w:rsid w:val="00805286"/>
    <w:rsid w:val="008053F3"/>
    <w:rsid w:val="00814FDC"/>
    <w:rsid w:val="00817579"/>
    <w:rsid w:val="00823BD4"/>
    <w:rsid w:val="008472EA"/>
    <w:rsid w:val="0086059B"/>
    <w:rsid w:val="00885AC3"/>
    <w:rsid w:val="008B272A"/>
    <w:rsid w:val="008B36C4"/>
    <w:rsid w:val="008B4B94"/>
    <w:rsid w:val="008C2B09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CF4191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FA5A3-91AC-4834-B0AC-C332B8C8B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576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Nadja Weimar</cp:lastModifiedBy>
  <cp:revision>5</cp:revision>
  <cp:lastPrinted>2018-04-26T15:56:00Z</cp:lastPrinted>
  <dcterms:created xsi:type="dcterms:W3CDTF">2018-04-26T15:26:00Z</dcterms:created>
  <dcterms:modified xsi:type="dcterms:W3CDTF">2018-05-02T12:32:00Z</dcterms:modified>
</cp:coreProperties>
</file>