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655303593"/>
        <w:docPartObj>
          <w:docPartGallery w:val="Cover Pages"/>
          <w:docPartUnique/>
        </w:docPartObj>
      </w:sdtPr>
      <w:sdtEndPr>
        <w:rPr>
          <w:i/>
          <w:sz w:val="18"/>
          <w:szCs w:val="18"/>
        </w:rPr>
      </w:sdtEndPr>
      <w:sdtContent>
        <w:p w:rsidR="00555F5B" w:rsidRDefault="00555F5B"/>
        <w:p w:rsidR="00555F5B" w:rsidRPr="00955A44" w:rsidRDefault="00555F5B" w:rsidP="00555F5B">
          <w:pPr>
            <w:rPr>
              <w:b/>
              <w:sz w:val="28"/>
              <w:szCs w:val="28"/>
              <w:u w:val="single"/>
            </w:rPr>
          </w:pPr>
          <w:r w:rsidRPr="00955A44">
            <w:rPr>
              <w:b/>
              <w:sz w:val="28"/>
              <w:szCs w:val="28"/>
              <w:u w:val="single"/>
            </w:rPr>
            <w:t>Hinweise zum Ausfüllen der Delegationsbeschreibung:</w:t>
          </w:r>
        </w:p>
        <w:p w:rsidR="00555F5B" w:rsidRPr="00955A44" w:rsidRDefault="00555F5B" w:rsidP="00555F5B">
          <w:pPr>
            <w:rPr>
              <w:b/>
              <w:sz w:val="28"/>
              <w:szCs w:val="28"/>
            </w:rPr>
          </w:pPr>
          <w:r w:rsidRPr="00955A44">
            <w:rPr>
              <w:b/>
              <w:sz w:val="28"/>
              <w:szCs w:val="28"/>
            </w:rPr>
            <w:t xml:space="preserve">Die auszufüllenden Felder müssen über die Tab-Taste angesteuert werden. Zurückspringen erfolgt über </w:t>
          </w:r>
          <w:proofErr w:type="spellStart"/>
          <w:r w:rsidRPr="00955A44">
            <w:rPr>
              <w:b/>
              <w:sz w:val="28"/>
              <w:szCs w:val="28"/>
            </w:rPr>
            <w:t>Shift</w:t>
          </w:r>
          <w:proofErr w:type="spellEnd"/>
          <w:r w:rsidRPr="00955A44">
            <w:rPr>
              <w:b/>
              <w:sz w:val="28"/>
              <w:szCs w:val="28"/>
            </w:rPr>
            <w:t xml:space="preserve"> und Tab. </w:t>
          </w:r>
          <w:r w:rsidRPr="00955A44">
            <w:rPr>
              <w:sz w:val="28"/>
              <w:szCs w:val="28"/>
            </w:rPr>
            <w:t>Sie sind beim Darüberfahren mit der Maus grau hinterlegt.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Bitte speichern Sie die Datei nach Been</w:t>
          </w:r>
          <w:r w:rsidR="0034016D">
            <w:rPr>
              <w:sz w:val="24"/>
              <w:szCs w:val="24"/>
            </w:rPr>
            <w:t>den unter folgendem Pfad ab: Lehrer\</w:t>
          </w:r>
          <w:proofErr w:type="spellStart"/>
          <w:r w:rsidR="0034016D">
            <w:rPr>
              <w:sz w:val="24"/>
              <w:szCs w:val="24"/>
            </w:rPr>
            <w:t>WzQ</w:t>
          </w:r>
          <w:proofErr w:type="spellEnd"/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Der Dateiname sollte den Namen  „Delbeschr_</w:t>
          </w:r>
          <w:r w:rsidRPr="00955A44">
            <w:rPr>
              <w:i/>
              <w:sz w:val="24"/>
              <w:szCs w:val="24"/>
            </w:rPr>
            <w:t>Delegationsname</w:t>
          </w:r>
          <w:r w:rsidRPr="00955A44">
            <w:rPr>
              <w:sz w:val="24"/>
              <w:szCs w:val="24"/>
            </w:rPr>
            <w:t>_</w:t>
          </w:r>
          <w:r w:rsidRPr="00955A44">
            <w:rPr>
              <w:i/>
              <w:sz w:val="24"/>
              <w:szCs w:val="24"/>
            </w:rPr>
            <w:t>Datum</w:t>
          </w:r>
          <w:r w:rsidRPr="00955A44">
            <w:rPr>
              <w:sz w:val="24"/>
              <w:szCs w:val="24"/>
            </w:rPr>
            <w:t xml:space="preserve">.docx“ haben: </w:t>
          </w:r>
        </w:p>
        <w:p w:rsidR="00555F5B" w:rsidRDefault="00555F5B" w:rsidP="00555F5B">
          <w:pPr>
            <w:rPr>
              <w:sz w:val="24"/>
              <w:szCs w:val="24"/>
            </w:rPr>
          </w:pPr>
          <w:r w:rsidRPr="00955A44">
            <w:rPr>
              <w:sz w:val="24"/>
              <w:szCs w:val="24"/>
            </w:rPr>
            <w:t>Beispiel: Delbeschr_ImpulsgruppeWzQ_Dez2016.docx</w:t>
          </w:r>
        </w:p>
        <w:p w:rsidR="001D44E1" w:rsidRDefault="001D44E1" w:rsidP="00555F5B">
          <w:pPr>
            <w:rPr>
              <w:sz w:val="24"/>
              <w:szCs w:val="24"/>
            </w:rPr>
          </w:pPr>
        </w:p>
        <w:p w:rsidR="001D44E1" w:rsidRPr="00955A44" w:rsidRDefault="001D44E1" w:rsidP="00555F5B">
          <w:pPr>
            <w:rPr>
              <w:sz w:val="24"/>
              <w:szCs w:val="24"/>
            </w:rPr>
          </w:pPr>
          <w:r>
            <w:rPr>
              <w:sz w:val="24"/>
              <w:szCs w:val="24"/>
            </w:rPr>
            <w:t>Kopfzeile: Der Name der Delegation wird automatisch in die Kopfzeile übernommen. Die Aktualisierung des Feldes erfolgt aber erst mit Aufrufen des Druckmenüs!!!</w:t>
          </w: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  <w:u w:val="single"/>
            </w:rPr>
          </w:pPr>
          <w:r w:rsidRPr="00955A44">
            <w:rPr>
              <w:b/>
              <w:sz w:val="24"/>
              <w:szCs w:val="24"/>
              <w:u w:val="single"/>
            </w:rPr>
            <w:t>Anmerkung zu den Feldern:</w:t>
          </w:r>
        </w:p>
        <w:p w:rsidR="00555F5B" w:rsidRPr="00955A44" w:rsidRDefault="00555F5B" w:rsidP="00555F5B">
          <w:pPr>
            <w:rPr>
              <w:sz w:val="24"/>
              <w:szCs w:val="24"/>
            </w:rPr>
          </w:pPr>
          <w:r w:rsidRPr="00955A44">
            <w:rPr>
              <w:b/>
              <w:sz w:val="24"/>
              <w:szCs w:val="24"/>
            </w:rPr>
            <w:t xml:space="preserve">Angestrebte Zusammensetzung: </w:t>
          </w:r>
          <w:r w:rsidRPr="00955A44">
            <w:rPr>
              <w:sz w:val="24"/>
              <w:szCs w:val="24"/>
            </w:rPr>
            <w:t>Prüfen, ob Mitglieder bestimmter Gremien zwingend in der Delegation vertreten sein sollten. Beispiel: Lehrer und Eltern im STO-</w:t>
          </w:r>
          <w:proofErr w:type="spellStart"/>
          <w:r w:rsidRPr="00955A44">
            <w:rPr>
              <w:sz w:val="24"/>
              <w:szCs w:val="24"/>
            </w:rPr>
            <w:t>Orga</w:t>
          </w:r>
          <w:proofErr w:type="spellEnd"/>
          <w:r w:rsidRPr="00955A44">
            <w:rPr>
              <w:sz w:val="24"/>
              <w:szCs w:val="24"/>
            </w:rPr>
            <w:t>-Team</w:t>
          </w:r>
        </w:p>
        <w:p w:rsidR="00555F5B" w:rsidRDefault="00555F5B" w:rsidP="00555F5B">
          <w:pPr>
            <w:rPr>
              <w:b/>
              <w:sz w:val="24"/>
              <w:szCs w:val="24"/>
            </w:rPr>
          </w:pPr>
        </w:p>
        <w:p w:rsidR="00555F5B" w:rsidRPr="00955A44" w:rsidRDefault="00555F5B" w:rsidP="00555F5B">
          <w:pPr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….</w:t>
          </w:r>
        </w:p>
        <w:p w:rsidR="00555F5B" w:rsidRDefault="00555F5B">
          <w:pPr>
            <w:rPr>
              <w:i/>
              <w:sz w:val="18"/>
              <w:szCs w:val="18"/>
            </w:rPr>
          </w:pPr>
          <w:r>
            <w:rPr>
              <w:i/>
              <w:sz w:val="18"/>
              <w:szCs w:val="18"/>
            </w:rPr>
            <w:br w:type="page"/>
          </w:r>
        </w:p>
      </w:sdtContent>
    </w:sdt>
    <w:p w:rsidR="00814FDC" w:rsidRDefault="00B658DC" w:rsidP="00654FF4">
      <w:pPr>
        <w:tabs>
          <w:tab w:val="left" w:pos="1560"/>
        </w:tabs>
        <w:jc w:val="center"/>
        <w:rPr>
          <w:b/>
          <w:sz w:val="28"/>
        </w:rPr>
      </w:pPr>
      <w:r>
        <w:rPr>
          <w:b/>
          <w:sz w:val="28"/>
        </w:rPr>
        <w:lastRenderedPageBreak/>
        <w:t>Aufgaben</w:t>
      </w:r>
      <w:r w:rsidR="001A64E9">
        <w:rPr>
          <w:b/>
          <w:sz w:val="28"/>
        </w:rPr>
        <w:t xml:space="preserve">beschreibung </w:t>
      </w:r>
      <w:r w:rsidR="00216CB4">
        <w:rPr>
          <w:b/>
          <w:sz w:val="28"/>
        </w:rPr>
        <w:fldChar w:fldCharType="begin">
          <w:ffData>
            <w:name w:val="Delegationsname"/>
            <w:enabled/>
            <w:calcOnExit/>
            <w:statusText w:type="text" w:val="Bitte Delegationsname oder Name des Amtes eingeben."/>
            <w:textInput/>
          </w:ffData>
        </w:fldChar>
      </w:r>
      <w:bookmarkStart w:id="0" w:name="Delegationsname"/>
      <w:r w:rsidR="00216CB4">
        <w:rPr>
          <w:b/>
          <w:sz w:val="28"/>
        </w:rPr>
        <w:instrText xml:space="preserve"> FORMTEXT </w:instrText>
      </w:r>
      <w:r w:rsidR="00216CB4">
        <w:rPr>
          <w:b/>
          <w:sz w:val="28"/>
        </w:rPr>
      </w:r>
      <w:r w:rsidR="00216CB4">
        <w:rPr>
          <w:b/>
          <w:sz w:val="28"/>
        </w:rPr>
        <w:fldChar w:fldCharType="separate"/>
      </w:r>
      <w:r>
        <w:rPr>
          <w:b/>
          <w:noProof/>
          <w:sz w:val="28"/>
        </w:rPr>
        <w:t>Fachbereichsleitung Geographie</w:t>
      </w:r>
      <w:r w:rsidR="00216CB4">
        <w:rPr>
          <w:b/>
          <w:sz w:val="28"/>
        </w:rPr>
        <w:fldChar w:fldCharType="end"/>
      </w:r>
      <w:bookmarkEnd w:id="0"/>
    </w:p>
    <w:p w:rsidR="00BE4C60" w:rsidRDefault="000962E6" w:rsidP="00BE4C60">
      <w:pPr>
        <w:jc w:val="right"/>
        <w:rPr>
          <w:b/>
          <w:color w:val="C00000"/>
        </w:rPr>
      </w:pPr>
      <w:r>
        <w:rPr>
          <w:b/>
          <w:color w:val="C00000"/>
        </w:rPr>
        <w:t xml:space="preserve">Stand: </w:t>
      </w:r>
      <w:r w:rsidR="00BE4C60">
        <w:rPr>
          <w:b/>
          <w:color w:val="C00000"/>
        </w:rPr>
        <w:fldChar w:fldCharType="begin">
          <w:ffData>
            <w:name w:val="Datum"/>
            <w:enabled/>
            <w:calcOnExit w:val="0"/>
            <w:textInput>
              <w:type w:val="date"/>
              <w:maxLength w:val="10"/>
              <w:format w:val="dd.MM.yyyy"/>
            </w:textInput>
          </w:ffData>
        </w:fldChar>
      </w:r>
      <w:bookmarkStart w:id="1" w:name="Datum"/>
      <w:r w:rsidR="00BE4C60">
        <w:rPr>
          <w:b/>
          <w:color w:val="C00000"/>
        </w:rPr>
        <w:instrText xml:space="preserve"> FORMTEXT </w:instrText>
      </w:r>
      <w:r w:rsidR="00BE4C60">
        <w:rPr>
          <w:b/>
          <w:color w:val="C00000"/>
        </w:rPr>
      </w:r>
      <w:r w:rsidR="00BE4C60">
        <w:rPr>
          <w:b/>
          <w:color w:val="C00000"/>
        </w:rPr>
        <w:fldChar w:fldCharType="separate"/>
      </w:r>
      <w:r w:rsidR="00B658DC">
        <w:rPr>
          <w:b/>
          <w:noProof/>
          <w:color w:val="C00000"/>
        </w:rPr>
        <w:t>02.05.2018</w:t>
      </w:r>
      <w:r w:rsidR="00BE4C60">
        <w:rPr>
          <w:b/>
          <w:color w:val="C00000"/>
        </w:rPr>
        <w:fldChar w:fldCharType="end"/>
      </w:r>
      <w:bookmarkEnd w:id="1"/>
    </w:p>
    <w:p w:rsidR="00E7314A" w:rsidRPr="00E7314A" w:rsidRDefault="00E7314A" w:rsidP="00E7314A">
      <w:pPr>
        <w:rPr>
          <w:b/>
        </w:rPr>
      </w:pPr>
      <w:r w:rsidRPr="00E7314A">
        <w:rPr>
          <w:b/>
        </w:rPr>
        <w:t>Art der Delegation:</w:t>
      </w:r>
      <w:r w:rsidRPr="00E7314A">
        <w:rPr>
          <w:b/>
        </w:rPr>
        <w:tab/>
        <w:t xml:space="preserve">Amt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2" w:name="Kontrollkästchen1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B658DC">
        <w:rPr>
          <w:rFonts w:ascii="MS Gothic" w:eastAsia="MS Gothic" w:hAnsi="MS Gothic"/>
          <w:b/>
        </w:rPr>
      </w:r>
      <w:r w:rsidR="000674AE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2"/>
      <w:r w:rsidRPr="00E7314A">
        <w:rPr>
          <w:b/>
        </w:rPr>
        <w:tab/>
        <w:t xml:space="preserve">Delegation </w:t>
      </w:r>
      <w:r w:rsidR="00814FDC">
        <w:rPr>
          <w:rFonts w:ascii="MS Gothic" w:eastAsia="MS Gothic" w:hAnsi="MS Gothic"/>
          <w:b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Kontrollkästchen2"/>
      <w:r w:rsidR="00814FDC">
        <w:rPr>
          <w:rFonts w:ascii="MS Gothic" w:eastAsia="MS Gothic" w:hAnsi="MS Gothic"/>
          <w:b/>
        </w:rPr>
        <w:instrText xml:space="preserve"> </w:instrText>
      </w:r>
      <w:r w:rsidR="00814FDC">
        <w:rPr>
          <w:rFonts w:ascii="MS Gothic" w:eastAsia="MS Gothic" w:hAnsi="MS Gothic" w:hint="eastAsia"/>
          <w:b/>
        </w:rPr>
        <w:instrText>FORMCHECKBOX</w:instrText>
      </w:r>
      <w:r w:rsidR="00814FDC">
        <w:rPr>
          <w:rFonts w:ascii="MS Gothic" w:eastAsia="MS Gothic" w:hAnsi="MS Gothic"/>
          <w:b/>
        </w:rPr>
        <w:instrText xml:space="preserve"> </w:instrText>
      </w:r>
      <w:r w:rsidR="00B658DC">
        <w:rPr>
          <w:rFonts w:ascii="MS Gothic" w:eastAsia="MS Gothic" w:hAnsi="MS Gothic"/>
          <w:b/>
        </w:rPr>
      </w:r>
      <w:r w:rsidR="000674AE">
        <w:rPr>
          <w:rFonts w:ascii="MS Gothic" w:eastAsia="MS Gothic" w:hAnsi="MS Gothic"/>
          <w:b/>
        </w:rPr>
        <w:fldChar w:fldCharType="separate"/>
      </w:r>
      <w:r w:rsidR="00814FDC">
        <w:rPr>
          <w:rFonts w:ascii="MS Gothic" w:eastAsia="MS Gothic" w:hAnsi="MS Gothic"/>
          <w:b/>
        </w:rPr>
        <w:fldChar w:fldCharType="end"/>
      </w:r>
      <w:bookmarkEnd w:id="3"/>
      <w:r w:rsidR="00814FDC">
        <w:rPr>
          <w:b/>
        </w:rPr>
        <w:tab/>
      </w:r>
      <w:r w:rsidR="00814FDC">
        <w:rPr>
          <w:b/>
        </w:rPr>
        <w:tab/>
        <w:t xml:space="preserve">Organ </w:t>
      </w:r>
      <w:r w:rsidR="00814FDC">
        <w:rPr>
          <w:b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3"/>
      <w:r w:rsidR="00814FDC">
        <w:rPr>
          <w:b/>
        </w:rPr>
        <w:instrText xml:space="preserve"> FORMCHECKBOX </w:instrText>
      </w:r>
      <w:r w:rsidR="000674AE">
        <w:rPr>
          <w:b/>
        </w:rPr>
      </w:r>
      <w:r w:rsidR="000674AE">
        <w:rPr>
          <w:b/>
        </w:rPr>
        <w:fldChar w:fldCharType="separate"/>
      </w:r>
      <w:r w:rsidR="00814FDC">
        <w:rPr>
          <w:b/>
        </w:rPr>
        <w:fldChar w:fldCharType="end"/>
      </w:r>
      <w:bookmarkEnd w:id="4"/>
    </w:p>
    <w:p w:rsidR="004D2BBF" w:rsidRDefault="004D2BBF" w:rsidP="00E7314A">
      <w:pPr>
        <w:jc w:val="right"/>
        <w:rPr>
          <w:b/>
          <w:color w:val="C00000"/>
        </w:rPr>
      </w:pPr>
    </w:p>
    <w:tbl>
      <w:tblPr>
        <w:tblStyle w:val="EinfacheTabelle21"/>
        <w:tblW w:w="0" w:type="auto"/>
        <w:tblLook w:val="04A0" w:firstRow="1" w:lastRow="0" w:firstColumn="1" w:lastColumn="0" w:noHBand="0" w:noVBand="1"/>
      </w:tblPr>
      <w:tblGrid>
        <w:gridCol w:w="4805"/>
        <w:gridCol w:w="4823"/>
      </w:tblGrid>
      <w:tr w:rsidR="00242C88" w:rsidRPr="00242C88" w:rsidTr="005467F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  <w:shd w:val="clear" w:color="auto" w:fill="FDE9D9" w:themeFill="accent6" w:themeFillTint="33"/>
          </w:tcPr>
          <w:p w:rsidR="007C49A6" w:rsidRPr="006A4F35" w:rsidRDefault="00782398" w:rsidP="00157813">
            <w:pPr>
              <w:rPr>
                <w:color w:val="990000"/>
              </w:rPr>
            </w:pPr>
            <w:r w:rsidRPr="006A4F35">
              <w:rPr>
                <w:color w:val="990000"/>
              </w:rPr>
              <w:t>Ziele –</w:t>
            </w:r>
            <w:r w:rsidR="007C49A6" w:rsidRPr="006A4F35">
              <w:rPr>
                <w:color w:val="990000"/>
              </w:rPr>
              <w:t xml:space="preserve"> Aufgabe</w:t>
            </w:r>
            <w:r w:rsidRPr="006A4F35">
              <w:rPr>
                <w:color w:val="990000"/>
              </w:rPr>
              <w:t xml:space="preserve"> -</w:t>
            </w:r>
          </w:p>
          <w:p w:rsidR="00DD2B2A" w:rsidRPr="009A0E5C" w:rsidRDefault="00DD2B2A" w:rsidP="00157813">
            <w:pPr>
              <w:rPr>
                <w:color w:val="984806" w:themeColor="accent6" w:themeShade="80"/>
              </w:rPr>
            </w:pPr>
            <w:r w:rsidRPr="006A4F35">
              <w:rPr>
                <w:color w:val="990000"/>
              </w:rPr>
              <w:t xml:space="preserve">Woran </w:t>
            </w:r>
            <w:r w:rsidR="007C49A6" w:rsidRPr="006A4F35">
              <w:rPr>
                <w:color w:val="990000"/>
              </w:rPr>
              <w:t>messen</w:t>
            </w:r>
            <w:r w:rsidR="0004376B" w:rsidRPr="006A4F35">
              <w:rPr>
                <w:color w:val="990000"/>
              </w:rPr>
              <w:t xml:space="preserve"> wir das Gelingen?</w:t>
            </w:r>
          </w:p>
        </w:tc>
        <w:tc>
          <w:tcPr>
            <w:tcW w:w="4889" w:type="dxa"/>
            <w:shd w:val="clear" w:color="auto" w:fill="FDE9D9" w:themeFill="accent6" w:themeFillTint="33"/>
          </w:tcPr>
          <w:p w:rsidR="00DD2B2A" w:rsidRPr="006A4F35" w:rsidRDefault="002104FE" w:rsidP="00DD2B2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90000"/>
              </w:rPr>
            </w:pPr>
            <w:r w:rsidRPr="006A4F35">
              <w:rPr>
                <w:color w:val="990000"/>
              </w:rPr>
              <w:t>Entscheidungsbefugnisse &amp; Abstimmungsbedarf mit anderen Gremien</w:t>
            </w:r>
          </w:p>
          <w:p w:rsidR="00DD2B2A" w:rsidRPr="00242C88" w:rsidRDefault="00DD2B2A" w:rsidP="0015781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1</w:t>
            </w:r>
          </w:p>
          <w:p w:rsidR="00CC036B" w:rsidRPr="00C67ABD" w:rsidRDefault="00DC31BE" w:rsidP="00157813">
            <w:pPr>
              <w:rPr>
                <w:color w:val="4A442A" w:themeColor="background2" w:themeShade="40"/>
              </w:rPr>
            </w:pPr>
            <w:r w:rsidRPr="00C67ABD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 w:rsidRPr="00C67ABD">
              <w:rPr>
                <w:color w:val="4A442A" w:themeColor="background2" w:themeShade="40"/>
              </w:rPr>
              <w:instrText xml:space="preserve"> FORMTEXT </w:instrText>
            </w:r>
            <w:r w:rsidRPr="00C67ABD">
              <w:rPr>
                <w:color w:val="4A442A" w:themeColor="background2" w:themeShade="40"/>
              </w:rPr>
            </w:r>
            <w:r w:rsidRPr="00C67ABD">
              <w:rPr>
                <w:color w:val="4A442A" w:themeColor="background2" w:themeShade="40"/>
              </w:rPr>
              <w:fldChar w:fldCharType="separate"/>
            </w:r>
            <w:r w:rsidR="00C67ABD" w:rsidRPr="00C67ABD">
              <w:rPr>
                <w:noProof/>
                <w:color w:val="4A442A" w:themeColor="background2" w:themeShade="40"/>
              </w:rPr>
              <w:t>Verwaltung des Fachbereichsetats</w:t>
            </w:r>
            <w:r w:rsidRPr="00C67ABD">
              <w:rPr>
                <w:color w:val="4A442A" w:themeColor="background2" w:themeShade="40"/>
              </w:rPr>
              <w:fldChar w:fldCharType="end"/>
            </w:r>
            <w:bookmarkEnd w:id="5"/>
          </w:p>
          <w:p w:rsidR="00CC036B" w:rsidRPr="00D627CB" w:rsidRDefault="00CC036B" w:rsidP="00157813">
            <w:pPr>
              <w:rPr>
                <w:b w:val="0"/>
                <w:i/>
                <w:color w:val="C00000"/>
              </w:rPr>
            </w:pPr>
          </w:p>
        </w:tc>
        <w:tc>
          <w:tcPr>
            <w:tcW w:w="4889" w:type="dxa"/>
          </w:tcPr>
          <w:p w:rsidR="00CC036B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Default="00C67ABD" w:rsidP="00C67ABD">
            <w:pPr>
              <w:pStyle w:val="Listenabsatz"/>
              <w:numPr>
                <w:ilvl w:val="0"/>
                <w:numId w:val="6"/>
              </w:numPr>
              <w:ind w:left="298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Mittel- und längerfristige Finanzplanung größerer Anschaffungen</w:t>
            </w:r>
          </w:p>
          <w:p w:rsidR="00C67ABD" w:rsidRDefault="00C67ABD" w:rsidP="00C67ABD">
            <w:pPr>
              <w:pStyle w:val="Listenabsatz"/>
              <w:numPr>
                <w:ilvl w:val="0"/>
                <w:numId w:val="6"/>
              </w:numPr>
              <w:ind w:left="298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Abzeichnen von Rechnungen</w:t>
            </w:r>
          </w:p>
          <w:p w:rsidR="00C67ABD" w:rsidRPr="00C67ABD" w:rsidRDefault="00C67ABD" w:rsidP="00C67ABD">
            <w:pPr>
              <w:pStyle w:val="Listenabsatz"/>
              <w:numPr>
                <w:ilvl w:val="0"/>
                <w:numId w:val="6"/>
              </w:numPr>
              <w:ind w:left="298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Absprache mit der Geschäftsführung bei Überziehung des Etats</w:t>
            </w:r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C00000"/>
              </w:rPr>
            </w:pPr>
          </w:p>
        </w:tc>
      </w:tr>
      <w:tr w:rsidR="00DD2B2A" w:rsidRPr="00D627CB" w:rsidTr="008F2AFD">
        <w:trPr>
          <w:trHeight w:val="18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2</w:t>
            </w:r>
          </w:p>
          <w:p w:rsidR="00051BB5" w:rsidRPr="00D627CB" w:rsidRDefault="00C67ABD" w:rsidP="00051BB5">
            <w:pPr>
              <w:rPr>
                <w:b w:val="0"/>
                <w:color w:val="4A442A" w:themeColor="background2" w:themeShade="40"/>
              </w:rPr>
            </w:pPr>
            <w:proofErr w:type="spellStart"/>
            <w:r>
              <w:rPr>
                <w:color w:val="4A442A" w:themeColor="background2" w:themeShade="40"/>
              </w:rPr>
              <w:t>Deputatsplanung</w:t>
            </w:r>
            <w:proofErr w:type="spellEnd"/>
          </w:p>
          <w:p w:rsidR="003437D4" w:rsidRPr="00D627CB" w:rsidRDefault="003437D4" w:rsidP="00E076C5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Default="00C67ABD" w:rsidP="00C67ABD">
            <w:pPr>
              <w:pStyle w:val="Listenabsatz"/>
              <w:numPr>
                <w:ilvl w:val="0"/>
                <w:numId w:val="7"/>
              </w:numPr>
              <w:ind w:left="29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 xml:space="preserve">Ausfüllen der </w:t>
            </w:r>
            <w:proofErr w:type="spellStart"/>
            <w:r>
              <w:rPr>
                <w:color w:val="4A442A" w:themeColor="background2" w:themeShade="40"/>
              </w:rPr>
              <w:t>Deputatstabellen</w:t>
            </w:r>
            <w:proofErr w:type="spellEnd"/>
          </w:p>
          <w:p w:rsidR="00C67ABD" w:rsidRPr="00C67ABD" w:rsidRDefault="00C67ABD" w:rsidP="00C67ABD">
            <w:pPr>
              <w:pStyle w:val="Listenabsatz"/>
              <w:numPr>
                <w:ilvl w:val="0"/>
                <w:numId w:val="7"/>
              </w:numPr>
              <w:ind w:left="298" w:hanging="28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 xml:space="preserve">Zusammenarbeit mit Personal- und </w:t>
            </w:r>
            <w:proofErr w:type="spellStart"/>
            <w:r>
              <w:rPr>
                <w:color w:val="4A442A" w:themeColor="background2" w:themeShade="40"/>
              </w:rPr>
              <w:t>Deputatskreis</w:t>
            </w:r>
            <w:proofErr w:type="spellEnd"/>
            <w:r>
              <w:rPr>
                <w:color w:val="4A442A" w:themeColor="background2" w:themeShade="40"/>
              </w:rPr>
              <w:t xml:space="preserve"> bei der Suche nach eventuell benötigten Gastepochen-Lehrern</w:t>
            </w:r>
          </w:p>
          <w:p w:rsidR="003437D4" w:rsidRPr="00D627CB" w:rsidRDefault="003437D4" w:rsidP="001578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4A442A" w:themeColor="background2" w:themeShade="40"/>
              </w:rPr>
            </w:pPr>
          </w:p>
        </w:tc>
      </w:tr>
      <w:tr w:rsidR="00DD2B2A" w:rsidRPr="00D627CB" w:rsidTr="008F2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9" w:type="dxa"/>
          </w:tcPr>
          <w:p w:rsidR="00DD2B2A" w:rsidRPr="006F175A" w:rsidRDefault="00DD2B2A" w:rsidP="00157813">
            <w:pPr>
              <w:rPr>
                <w:b w:val="0"/>
                <w:i/>
                <w:color w:val="990000"/>
              </w:rPr>
            </w:pPr>
            <w:r w:rsidRPr="006F175A">
              <w:rPr>
                <w:b w:val="0"/>
                <w:i/>
                <w:color w:val="990000"/>
              </w:rPr>
              <w:t>Aufgabe 3</w:t>
            </w:r>
          </w:p>
          <w:p w:rsidR="00051BB5" w:rsidRPr="00D627CB" w:rsidRDefault="00C67ABD" w:rsidP="00051BB5">
            <w:pPr>
              <w:rPr>
                <w:b w:val="0"/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Zusammenarbeit innerhalb des Fachbereiches pflegen und fördern</w:t>
            </w:r>
            <w:r w:rsidR="00DC31BE" w:rsidRPr="00D627CB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DC31BE" w:rsidRPr="00D627CB">
              <w:rPr>
                <w:b w:val="0"/>
                <w:color w:val="4A442A" w:themeColor="background2" w:themeShade="40"/>
              </w:rPr>
              <w:instrText xml:space="preserve"> FORMTEXT </w:instrText>
            </w:r>
            <w:r w:rsidR="00DC31BE" w:rsidRPr="00D627CB">
              <w:rPr>
                <w:color w:val="4A442A" w:themeColor="background2" w:themeShade="40"/>
              </w:rPr>
            </w:r>
            <w:r w:rsidR="00DC31BE" w:rsidRPr="00D627CB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242C88">
              <w:rPr>
                <w:b w:val="0"/>
                <w:noProof/>
                <w:color w:val="4A442A" w:themeColor="background2" w:themeShade="40"/>
              </w:rPr>
              <w:t> </w:t>
            </w:r>
            <w:r w:rsidR="00DC31BE" w:rsidRPr="00D627CB">
              <w:rPr>
                <w:color w:val="4A442A" w:themeColor="background2" w:themeShade="40"/>
              </w:rPr>
              <w:fldChar w:fldCharType="end"/>
            </w:r>
          </w:p>
          <w:p w:rsidR="00E076C5" w:rsidRPr="00D627CB" w:rsidRDefault="00E076C5" w:rsidP="00157813">
            <w:pPr>
              <w:rPr>
                <w:b w:val="0"/>
                <w:i/>
                <w:color w:val="4A442A" w:themeColor="background2" w:themeShade="40"/>
              </w:rPr>
            </w:pPr>
          </w:p>
        </w:tc>
        <w:tc>
          <w:tcPr>
            <w:tcW w:w="4889" w:type="dxa"/>
          </w:tcPr>
          <w:p w:rsidR="00DD2B2A" w:rsidRPr="006F175A" w:rsidRDefault="00063589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990000"/>
              </w:rPr>
            </w:pPr>
            <w:r w:rsidRPr="006F175A">
              <w:rPr>
                <w:i/>
                <w:color w:val="990000"/>
              </w:rPr>
              <w:t>Kompetenz in diesem Zusammenhang</w:t>
            </w:r>
          </w:p>
          <w:p w:rsidR="00051BB5" w:rsidRDefault="00C67ABD" w:rsidP="00C67ABD">
            <w:pPr>
              <w:pStyle w:val="Listenabsatz"/>
              <w:numPr>
                <w:ilvl w:val="0"/>
                <w:numId w:val="8"/>
              </w:numPr>
              <w:ind w:left="298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Gastlehrer einführen und begleiten</w:t>
            </w:r>
          </w:p>
          <w:p w:rsidR="00C67ABD" w:rsidRDefault="00C67ABD" w:rsidP="00C67ABD">
            <w:pPr>
              <w:pStyle w:val="Listenabsatz"/>
              <w:numPr>
                <w:ilvl w:val="0"/>
                <w:numId w:val="8"/>
              </w:numPr>
              <w:ind w:left="298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>Bei Bedarf Fachbereichssitzung einberufen</w:t>
            </w:r>
          </w:p>
          <w:p w:rsidR="00C67ABD" w:rsidRPr="00C67ABD" w:rsidRDefault="00C67ABD" w:rsidP="00C67ABD">
            <w:pPr>
              <w:pStyle w:val="Listenabsatz"/>
              <w:numPr>
                <w:ilvl w:val="0"/>
                <w:numId w:val="8"/>
              </w:numPr>
              <w:ind w:left="298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  <w:r>
              <w:rPr>
                <w:color w:val="4A442A" w:themeColor="background2" w:themeShade="40"/>
              </w:rPr>
              <w:t xml:space="preserve">Einarbeitung neuer </w:t>
            </w:r>
            <w:proofErr w:type="spellStart"/>
            <w:r>
              <w:rPr>
                <w:color w:val="4A442A" w:themeColor="background2" w:themeShade="40"/>
              </w:rPr>
              <w:t>KollegInnen</w:t>
            </w:r>
            <w:proofErr w:type="spellEnd"/>
          </w:p>
          <w:p w:rsidR="003437D4" w:rsidRPr="00D627CB" w:rsidRDefault="003437D4" w:rsidP="00157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4A442A" w:themeColor="background2" w:themeShade="40"/>
              </w:rPr>
            </w:pPr>
          </w:p>
        </w:tc>
      </w:tr>
    </w:tbl>
    <w:p w:rsidR="00DD2B2A" w:rsidRDefault="00DD2B2A" w:rsidP="00157813">
      <w:pPr>
        <w:rPr>
          <w:b/>
          <w:color w:val="C00000"/>
        </w:rPr>
      </w:pPr>
    </w:p>
    <w:p w:rsidR="00B95CEF" w:rsidRPr="006A4F35" w:rsidRDefault="00B95CEF" w:rsidP="004154C5">
      <w:pPr>
        <w:rPr>
          <w:b/>
          <w:color w:val="990000"/>
        </w:rPr>
      </w:pPr>
      <w:r w:rsidRPr="006A4F35">
        <w:rPr>
          <w:b/>
          <w:color w:val="990000"/>
        </w:rPr>
        <w:t>Zusammenarbeit</w:t>
      </w:r>
      <w:r w:rsidR="00FD05C0" w:rsidRPr="006A4F35">
        <w:rPr>
          <w:b/>
          <w:color w:val="990000"/>
        </w:rPr>
        <w:t>:</w:t>
      </w:r>
    </w:p>
    <w:p w:rsidR="000962E6" w:rsidRDefault="00FD05C0" w:rsidP="000962E6">
      <w:r w:rsidRPr="003437D4">
        <w:t xml:space="preserve">Die </w:t>
      </w:r>
      <w:r w:rsidR="00B658DC">
        <w:t>Fachbereichsleitung tritt</w:t>
      </w:r>
      <w:r w:rsidRPr="003437D4">
        <w:t xml:space="preserve"> aktiv in Kontakt zu den für die jeweiligen Themen </w:t>
      </w:r>
      <w:r w:rsidR="009124BF">
        <w:t>relevanten Gremien und Personen</w:t>
      </w:r>
      <w:r w:rsidR="002104FE" w:rsidRPr="003437D4">
        <w:t xml:space="preserve">. </w:t>
      </w:r>
    </w:p>
    <w:p w:rsidR="000962E6" w:rsidRDefault="000962E6" w:rsidP="000962E6"/>
    <w:p w:rsidR="00063533" w:rsidRPr="006A4F35" w:rsidRDefault="00CE4420" w:rsidP="000962E6">
      <w:pPr>
        <w:rPr>
          <w:color w:val="990000"/>
        </w:rPr>
      </w:pPr>
      <w:r w:rsidRPr="006A4F35">
        <w:rPr>
          <w:b/>
          <w:color w:val="990000"/>
        </w:rPr>
        <w:t>Budget &amp; angerechnetes Stundendeputat</w:t>
      </w:r>
    </w:p>
    <w:p w:rsidR="0046618E" w:rsidRPr="00D627CB" w:rsidRDefault="00C67ABD" w:rsidP="00D627CB">
      <w:pPr>
        <w:spacing w:after="0"/>
      </w:pPr>
      <w:r>
        <w:t>keine</w:t>
      </w:r>
    </w:p>
    <w:p w:rsidR="00D627CB" w:rsidRDefault="00D627CB" w:rsidP="00D627CB">
      <w:pPr>
        <w:spacing w:after="0"/>
      </w:pPr>
      <w:r>
        <w:br w:type="page"/>
      </w:r>
    </w:p>
    <w:tbl>
      <w:tblPr>
        <w:tblStyle w:val="Gitternetztabelle1hellAkzent61"/>
        <w:tblW w:w="9606" w:type="dxa"/>
        <w:tblLook w:val="04A0" w:firstRow="1" w:lastRow="0" w:firstColumn="1" w:lastColumn="0" w:noHBand="0" w:noVBand="1"/>
      </w:tblPr>
      <w:tblGrid>
        <w:gridCol w:w="3369"/>
        <w:gridCol w:w="6237"/>
      </w:tblGrid>
      <w:tr w:rsidR="00AB5511" w:rsidTr="00A52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7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  <w:shd w:val="clear" w:color="auto" w:fill="FDE9D9" w:themeFill="accent6" w:themeFillTint="33"/>
          </w:tcPr>
          <w:p w:rsidR="00AB5511" w:rsidRPr="00242C88" w:rsidRDefault="00D627CB" w:rsidP="001708C2">
            <w:pPr>
              <w:rPr>
                <w:color w:val="C00000"/>
              </w:rPr>
            </w:pPr>
            <w:r w:rsidRPr="006A4F35">
              <w:rPr>
                <w:color w:val="990000"/>
              </w:rPr>
              <w:lastRenderedPageBreak/>
              <w:t>D</w:t>
            </w:r>
            <w:r w:rsidR="00D17821" w:rsidRPr="006A4F35">
              <w:rPr>
                <w:color w:val="990000"/>
              </w:rPr>
              <w:t>elegationszusammensetzung</w:t>
            </w:r>
          </w:p>
        </w:tc>
        <w:tc>
          <w:tcPr>
            <w:tcW w:w="6237" w:type="dxa"/>
            <w:shd w:val="clear" w:color="auto" w:fill="FDE9D9" w:themeFill="accent6" w:themeFillTint="33"/>
          </w:tcPr>
          <w:p w:rsidR="00AB5511" w:rsidRPr="00242C88" w:rsidRDefault="00AB5511" w:rsidP="00A80B9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</w:p>
        </w:tc>
      </w:tr>
      <w:tr w:rsidR="00D17821" w:rsidTr="00A521F4">
        <w:trPr>
          <w:trHeight w:val="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D17821" w:rsidRPr="006A4F35" w:rsidRDefault="008B4B9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 xml:space="preserve">Beauftragung erfolgt durch </w:t>
            </w:r>
          </w:p>
        </w:tc>
        <w:tc>
          <w:tcPr>
            <w:tcW w:w="6237" w:type="dxa"/>
          </w:tcPr>
          <w:p w:rsidR="00D17821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C67ABD">
              <w:rPr>
                <w:b/>
                <w:color w:val="4A442A" w:themeColor="background2" w:themeShade="40"/>
              </w:rPr>
              <w:t>Fachbereich</w:t>
            </w:r>
          </w:p>
        </w:tc>
      </w:tr>
      <w:tr w:rsidR="00657454" w:rsidTr="00C67ABD">
        <w:trPr>
          <w:trHeight w:val="1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Zusammensetzung:</w:t>
            </w:r>
            <w:r w:rsidR="00E84642" w:rsidRPr="006A4F35">
              <w:rPr>
                <w:b w:val="0"/>
                <w:color w:val="990000"/>
              </w:rPr>
              <w:t xml:space="preserve"> (N</w:t>
            </w:r>
            <w:r w:rsidRPr="006A4F35">
              <w:rPr>
                <w:b w:val="0"/>
                <w:color w:val="990000"/>
              </w:rPr>
              <w:t>otwendige Vertretung in Bezug auf die Vernetzung im Schulganzen):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  <w:vAlign w:val="center"/>
          </w:tcPr>
          <w:p w:rsidR="00657454" w:rsidRPr="00DC31BE" w:rsidRDefault="00DC31BE" w:rsidP="00C67A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C67ABD">
              <w:rPr>
                <w:b/>
                <w:color w:val="4A442A" w:themeColor="background2" w:themeShade="40"/>
              </w:rPr>
              <w:t>-----</w:t>
            </w:r>
          </w:p>
        </w:tc>
      </w:tr>
      <w:tr w:rsidR="00657454" w:rsidTr="00A52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Angestrebte Anzahl der Mitglieder</w:t>
            </w:r>
          </w:p>
        </w:tc>
        <w:tc>
          <w:tcPr>
            <w:tcW w:w="6237" w:type="dxa"/>
          </w:tcPr>
          <w:p w:rsidR="00657454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C67ABD">
              <w:rPr>
                <w:b/>
                <w:color w:val="4A442A" w:themeColor="background2" w:themeShade="40"/>
              </w:rPr>
              <w:t>1</w:t>
            </w:r>
          </w:p>
        </w:tc>
      </w:tr>
      <w:tr w:rsidR="00657454" w:rsidTr="00A521F4">
        <w:trPr>
          <w:trHeight w:val="11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657454" w:rsidRPr="006A4F35" w:rsidRDefault="00657454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Erforderliche</w:t>
            </w:r>
            <w:r w:rsidR="00E84642" w:rsidRPr="006A4F35">
              <w:rPr>
                <w:b w:val="0"/>
                <w:color w:val="990000"/>
              </w:rPr>
              <w:t xml:space="preserve"> bzw.</w:t>
            </w:r>
            <w:r w:rsidRPr="006A4F35">
              <w:rPr>
                <w:b w:val="0"/>
                <w:color w:val="990000"/>
              </w:rPr>
              <w:t xml:space="preserve"> zu erwerbende Qualitäten</w:t>
            </w:r>
            <w:r w:rsidR="00085F2A" w:rsidRPr="006A4F35">
              <w:rPr>
                <w:b w:val="0"/>
                <w:color w:val="990000"/>
              </w:rPr>
              <w:t>/ Kompetenzen</w:t>
            </w:r>
            <w:r w:rsidRPr="006A4F35">
              <w:rPr>
                <w:b w:val="0"/>
                <w:color w:val="990000"/>
              </w:rPr>
              <w:t xml:space="preserve"> für Dele</w:t>
            </w:r>
            <w:r w:rsidR="00085F2A" w:rsidRPr="006A4F35">
              <w:rPr>
                <w:b w:val="0"/>
                <w:color w:val="990000"/>
              </w:rPr>
              <w:t xml:space="preserve">gationsmitglieder - </w:t>
            </w:r>
            <w:r w:rsidRPr="006A4F35">
              <w:rPr>
                <w:b w:val="0"/>
                <w:color w:val="990000"/>
              </w:rPr>
              <w:t>Fortbildungsbedarf:</w:t>
            </w:r>
          </w:p>
          <w:p w:rsidR="00657454" w:rsidRPr="006A4F35" w:rsidRDefault="00657454" w:rsidP="00FC61EC">
            <w:pPr>
              <w:rPr>
                <w:b w:val="0"/>
                <w:color w:val="990000"/>
              </w:rPr>
            </w:pPr>
          </w:p>
        </w:tc>
        <w:tc>
          <w:tcPr>
            <w:tcW w:w="6237" w:type="dxa"/>
          </w:tcPr>
          <w:p w:rsidR="00657454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0674AE">
              <w:rPr>
                <w:b/>
                <w:color w:val="4A442A" w:themeColor="background2" w:themeShade="40"/>
              </w:rPr>
              <w:t>Überblick</w:t>
            </w:r>
          </w:p>
          <w:p w:rsidR="000674AE" w:rsidRDefault="000674A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4A442A" w:themeColor="background2" w:themeShade="40"/>
              </w:rPr>
            </w:pPr>
            <w:r>
              <w:rPr>
                <w:b/>
                <w:color w:val="4A442A" w:themeColor="background2" w:themeShade="40"/>
              </w:rPr>
              <w:t xml:space="preserve"> </w:t>
            </w: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>
              <w:rPr>
                <w:b/>
                <w:color w:val="4A442A" w:themeColor="background2" w:themeShade="40"/>
              </w:rPr>
              <w:t>Sozialkompetenz</w:t>
            </w:r>
          </w:p>
          <w:p w:rsidR="000674AE" w:rsidRPr="00DC31BE" w:rsidRDefault="000674A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>
              <w:rPr>
                <w:b/>
                <w:color w:val="4A442A" w:themeColor="background2" w:themeShade="40"/>
              </w:rPr>
              <w:t>Verantwortungsbewusstsein</w:t>
            </w:r>
          </w:p>
        </w:tc>
      </w:tr>
      <w:tr w:rsidR="00E84642" w:rsidTr="00A521F4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E84642" w:rsidRPr="006A4F35" w:rsidRDefault="00E84642" w:rsidP="00FC61EC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Verfahren zur Bestellung neuer Mitglieder</w:t>
            </w:r>
          </w:p>
        </w:tc>
        <w:tc>
          <w:tcPr>
            <w:tcW w:w="6237" w:type="dxa"/>
          </w:tcPr>
          <w:p w:rsidR="00E8464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b/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b/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b/>
                <w:color w:val="4A442A" w:themeColor="background2" w:themeShade="40"/>
              </w:rPr>
            </w:r>
            <w:r w:rsidRPr="00DC31BE">
              <w:rPr>
                <w:b/>
                <w:color w:val="4A442A" w:themeColor="background2" w:themeShade="40"/>
              </w:rPr>
              <w:fldChar w:fldCharType="separate"/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="00242C88">
              <w:rPr>
                <w:b/>
                <w:noProof/>
                <w:color w:val="4A442A" w:themeColor="background2" w:themeShade="40"/>
              </w:rPr>
              <w:t> </w:t>
            </w:r>
            <w:r w:rsidRPr="00DC31BE">
              <w:rPr>
                <w:b/>
                <w:color w:val="4A442A" w:themeColor="background2" w:themeShade="40"/>
              </w:rPr>
              <w:fldChar w:fldCharType="end"/>
            </w:r>
            <w:r w:rsidR="00C67ABD">
              <w:rPr>
                <w:b/>
                <w:color w:val="4A442A" w:themeColor="background2" w:themeShade="40"/>
              </w:rPr>
              <w:t>Absprache innerhalb des Fachbereiches</w:t>
            </w:r>
          </w:p>
        </w:tc>
      </w:tr>
    </w:tbl>
    <w:p w:rsidR="007B3025" w:rsidRDefault="007B3025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43"/>
        <w:gridCol w:w="6285"/>
      </w:tblGrid>
      <w:tr w:rsidR="007B3025" w:rsidTr="00B658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3" w:type="dxa"/>
            <w:shd w:val="clear" w:color="auto" w:fill="FDE9D9" w:themeFill="accent6" w:themeFillTint="33"/>
          </w:tcPr>
          <w:p w:rsidR="00FC61EC" w:rsidRPr="006A4F35" w:rsidRDefault="000E5358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Arbeitsweise &amp; Rollenverteilung</w:t>
            </w:r>
          </w:p>
          <w:p w:rsidR="007B3025" w:rsidRPr="00242C88" w:rsidRDefault="007B3025" w:rsidP="004154C5">
            <w:pPr>
              <w:rPr>
                <w:b w:val="0"/>
                <w:color w:val="C00000"/>
              </w:rPr>
            </w:pPr>
          </w:p>
        </w:tc>
        <w:tc>
          <w:tcPr>
            <w:tcW w:w="6285" w:type="dxa"/>
            <w:shd w:val="clear" w:color="auto" w:fill="FDE9D9" w:themeFill="accent6" w:themeFillTint="33"/>
          </w:tcPr>
          <w:p w:rsidR="007B3025" w:rsidRPr="00242C88" w:rsidRDefault="007B3025" w:rsidP="004154C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C00000"/>
              </w:rPr>
            </w:pPr>
          </w:p>
        </w:tc>
      </w:tr>
      <w:tr w:rsidR="008B4B94" w:rsidTr="00B658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43" w:type="dxa"/>
          </w:tcPr>
          <w:p w:rsidR="008B4B94" w:rsidRPr="006A4F35" w:rsidRDefault="000674AE" w:rsidP="00FC61EC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Amtsinhaber</w:t>
            </w:r>
            <w:r w:rsidR="00CE4420" w:rsidRPr="006A4F35">
              <w:rPr>
                <w:b w:val="0"/>
                <w:color w:val="990000"/>
              </w:rPr>
              <w:t xml:space="preserve"> sind:</w:t>
            </w:r>
          </w:p>
        </w:tc>
        <w:tc>
          <w:tcPr>
            <w:tcW w:w="6285" w:type="dxa"/>
          </w:tcPr>
          <w:p w:rsidR="0021308D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0674AE">
              <w:rPr>
                <w:color w:val="4A442A" w:themeColor="background2" w:themeShade="40"/>
              </w:rPr>
              <w:t xml:space="preserve">Andrea </w:t>
            </w:r>
            <w:proofErr w:type="spellStart"/>
            <w:r w:rsidR="000674AE">
              <w:rPr>
                <w:color w:val="4A442A" w:themeColor="background2" w:themeShade="40"/>
              </w:rPr>
              <w:t>Pany</w:t>
            </w:r>
            <w:proofErr w:type="spellEnd"/>
          </w:p>
        </w:tc>
      </w:tr>
    </w:tbl>
    <w:p w:rsidR="00AB4682" w:rsidRPr="00FC61EC" w:rsidRDefault="00AB4682" w:rsidP="004154C5">
      <w:pPr>
        <w:rPr>
          <w:b/>
          <w:color w:val="C00000"/>
        </w:rPr>
      </w:pPr>
    </w:p>
    <w:tbl>
      <w:tblPr>
        <w:tblStyle w:val="Gitternetztabelle1hellAkzent61"/>
        <w:tblW w:w="0" w:type="auto"/>
        <w:tblLook w:val="04A0" w:firstRow="1" w:lastRow="0" w:firstColumn="1" w:lastColumn="0" w:noHBand="0" w:noVBand="1"/>
      </w:tblPr>
      <w:tblGrid>
        <w:gridCol w:w="3325"/>
        <w:gridCol w:w="6303"/>
      </w:tblGrid>
      <w:tr w:rsidR="00FC61EC" w:rsidRPr="00FC61EC" w:rsidTr="004F2F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8" w:type="dxa"/>
            <w:gridSpan w:val="2"/>
            <w:shd w:val="clear" w:color="auto" w:fill="FDE9D9" w:themeFill="accent6" w:themeFillTint="33"/>
          </w:tcPr>
          <w:p w:rsidR="00FC61EC" w:rsidRPr="006A4F35" w:rsidRDefault="00FC61EC" w:rsidP="00FC61EC">
            <w:pPr>
              <w:rPr>
                <w:color w:val="990000"/>
              </w:rPr>
            </w:pPr>
            <w:r w:rsidRPr="006A4F35">
              <w:rPr>
                <w:color w:val="990000"/>
              </w:rPr>
              <w:t>Rüc</w:t>
            </w:r>
            <w:r w:rsidR="00994552">
              <w:rPr>
                <w:color w:val="990000"/>
              </w:rPr>
              <w:t>kblick – Rechenschaft – Rückmeldung/ Entlastung</w:t>
            </w:r>
            <w:r w:rsidRPr="006A4F35">
              <w:rPr>
                <w:color w:val="990000"/>
              </w:rPr>
              <w:t>:</w:t>
            </w:r>
          </w:p>
          <w:p w:rsidR="00FC61EC" w:rsidRPr="00FC61EC" w:rsidRDefault="00FC61EC" w:rsidP="004154C5">
            <w:pPr>
              <w:rPr>
                <w:color w:val="C00000"/>
              </w:rPr>
            </w:pPr>
          </w:p>
        </w:tc>
      </w:tr>
      <w:tr w:rsidR="00FC61EC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FC61EC" w:rsidRPr="006A4F35" w:rsidRDefault="00FC61EC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Dauer der</w:t>
            </w:r>
            <w:r w:rsidR="006018F7" w:rsidRPr="006A4F35">
              <w:rPr>
                <w:b w:val="0"/>
                <w:color w:val="990000"/>
              </w:rPr>
              <w:t xml:space="preserve"> Beauftragung</w:t>
            </w:r>
          </w:p>
        </w:tc>
        <w:tc>
          <w:tcPr>
            <w:tcW w:w="6409" w:type="dxa"/>
          </w:tcPr>
          <w:p w:rsidR="00FC61EC" w:rsidRPr="00DC31BE" w:rsidRDefault="00DC31BE" w:rsidP="004154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0674AE">
              <w:rPr>
                <w:color w:val="4A442A" w:themeColor="background2" w:themeShade="40"/>
              </w:rPr>
              <w:t>bis auf Widerruf</w:t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F139FE" w:rsidP="004154C5">
            <w:pPr>
              <w:rPr>
                <w:b w:val="0"/>
                <w:color w:val="990000"/>
              </w:rPr>
            </w:pPr>
            <w:r>
              <w:rPr>
                <w:b w:val="0"/>
                <w:color w:val="990000"/>
              </w:rPr>
              <w:t>Turnus &amp; Gremium für Rückblick - Rechenschaft - Rückmeldung</w:t>
            </w:r>
            <w:r w:rsidR="00AB4682" w:rsidRPr="006A4F35">
              <w:rPr>
                <w:b w:val="0"/>
                <w:color w:val="990000"/>
              </w:rPr>
              <w:t xml:space="preserve"> bzw. Entlastung</w:t>
            </w:r>
          </w:p>
        </w:tc>
        <w:tc>
          <w:tcPr>
            <w:tcW w:w="6409" w:type="dxa"/>
          </w:tcPr>
          <w:p w:rsidR="00AB4682" w:rsidRPr="00DC31BE" w:rsidRDefault="00DC31BE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0674AE">
              <w:rPr>
                <w:color w:val="4A442A" w:themeColor="background2" w:themeShade="40"/>
              </w:rPr>
              <w:t xml:space="preserve">jährlich am Schuljahresende innerhalb des Fachbereiches,  </w:t>
            </w:r>
            <w:r w:rsidR="000674AE">
              <w:rPr>
                <w:color w:val="4A442A" w:themeColor="background2" w:themeShade="40"/>
              </w:rPr>
              <w:br/>
              <w:t xml:space="preserve">            wenn der Fachbereich aus mehr als einer Person besteht</w:t>
            </w:r>
          </w:p>
        </w:tc>
      </w:tr>
      <w:tr w:rsidR="00AB4682" w:rsidTr="00D627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9" w:type="dxa"/>
          </w:tcPr>
          <w:p w:rsidR="00AB4682" w:rsidRPr="006A4F35" w:rsidRDefault="00AB4682" w:rsidP="004154C5">
            <w:pPr>
              <w:rPr>
                <w:b w:val="0"/>
                <w:color w:val="990000"/>
              </w:rPr>
            </w:pPr>
            <w:r w:rsidRPr="006A4F35">
              <w:rPr>
                <w:b w:val="0"/>
                <w:color w:val="990000"/>
              </w:rPr>
              <w:t>Nächster Termin</w:t>
            </w:r>
            <w:r w:rsidR="00F139FE">
              <w:rPr>
                <w:b w:val="0"/>
                <w:color w:val="990000"/>
              </w:rPr>
              <w:t xml:space="preserve"> (R/R</w:t>
            </w:r>
            <w:r w:rsidR="006018F7" w:rsidRPr="006A4F35">
              <w:rPr>
                <w:b w:val="0"/>
                <w:color w:val="990000"/>
              </w:rPr>
              <w:t>)</w:t>
            </w:r>
            <w:r w:rsidRPr="006A4F35">
              <w:rPr>
                <w:b w:val="0"/>
                <w:color w:val="990000"/>
              </w:rPr>
              <w:t>:</w:t>
            </w:r>
          </w:p>
        </w:tc>
        <w:tc>
          <w:tcPr>
            <w:tcW w:w="6409" w:type="dxa"/>
          </w:tcPr>
          <w:p w:rsidR="00AB4682" w:rsidRPr="00B92161" w:rsidRDefault="00DC4969" w:rsidP="00A129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DC31BE">
              <w:rPr>
                <w:color w:val="4A442A" w:themeColor="background2" w:themeShade="4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C31BE">
              <w:rPr>
                <w:color w:val="4A442A" w:themeColor="background2" w:themeShade="40"/>
              </w:rPr>
              <w:instrText xml:space="preserve"> FORMTEXT </w:instrText>
            </w:r>
            <w:r w:rsidRPr="00DC31BE">
              <w:rPr>
                <w:color w:val="4A442A" w:themeColor="background2" w:themeShade="40"/>
              </w:rPr>
            </w:r>
            <w:r w:rsidRPr="00DC31BE">
              <w:rPr>
                <w:color w:val="4A442A" w:themeColor="background2" w:themeShade="40"/>
              </w:rPr>
              <w:fldChar w:fldCharType="separate"/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="00242C88">
              <w:rPr>
                <w:noProof/>
                <w:color w:val="4A442A" w:themeColor="background2" w:themeShade="40"/>
              </w:rPr>
              <w:t> </w:t>
            </w:r>
            <w:r w:rsidRPr="00DC31BE">
              <w:rPr>
                <w:color w:val="4A442A" w:themeColor="background2" w:themeShade="40"/>
              </w:rPr>
              <w:fldChar w:fldCharType="end"/>
            </w:r>
            <w:r w:rsidR="000674AE">
              <w:rPr>
                <w:color w:val="4A442A" w:themeColor="background2" w:themeShade="40"/>
              </w:rPr>
              <w:t>-----</w:t>
            </w:r>
            <w:bookmarkStart w:id="6" w:name="_GoBack"/>
            <w:bookmarkEnd w:id="6"/>
          </w:p>
        </w:tc>
      </w:tr>
    </w:tbl>
    <w:p w:rsidR="00AB4682" w:rsidRDefault="00AB4682" w:rsidP="004154C5">
      <w:pPr>
        <w:rPr>
          <w:b/>
          <w:color w:val="C00000"/>
        </w:rPr>
      </w:pPr>
    </w:p>
    <w:p w:rsidR="00262702" w:rsidRPr="006A4F35" w:rsidRDefault="00E84642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>Beschlossen</w:t>
      </w:r>
      <w:r w:rsidR="00657454" w:rsidRPr="006A4F35">
        <w:rPr>
          <w:b/>
          <w:color w:val="990000"/>
        </w:rPr>
        <w:t xml:space="preserve"> a</w:t>
      </w:r>
      <w:r w:rsidR="006A4F35" w:rsidRPr="006A4F35">
        <w:rPr>
          <w:b/>
          <w:color w:val="990000"/>
        </w:rPr>
        <w:t>m ____________________</w:t>
      </w:r>
      <w:r w:rsidR="0086059B" w:rsidRPr="006A4F35">
        <w:rPr>
          <w:b/>
          <w:color w:val="990000"/>
        </w:rPr>
        <w:t xml:space="preserve"> in </w:t>
      </w:r>
      <w:r w:rsidR="006A4F35" w:rsidRPr="006A4F35">
        <w:rPr>
          <w:b/>
          <w:color w:val="990000"/>
        </w:rPr>
        <w:t>_____</w:t>
      </w:r>
      <w:r w:rsidR="00657454" w:rsidRPr="006A4F35">
        <w:rPr>
          <w:b/>
          <w:color w:val="990000"/>
        </w:rPr>
        <w:t>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(Name des delegierenden Gremiums)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</w:p>
    <w:p w:rsidR="0086059B" w:rsidRPr="006A4F35" w:rsidRDefault="0086059B" w:rsidP="0086059B">
      <w:pPr>
        <w:rPr>
          <w:b/>
          <w:color w:val="990000"/>
          <w:sz w:val="16"/>
        </w:rPr>
      </w:pPr>
    </w:p>
    <w:p w:rsidR="0086059B" w:rsidRPr="006A4F35" w:rsidRDefault="0086059B" w:rsidP="0086059B">
      <w:pPr>
        <w:spacing w:after="0"/>
        <w:jc w:val="right"/>
        <w:rPr>
          <w:b/>
          <w:color w:val="990000"/>
        </w:rPr>
      </w:pPr>
      <w:r w:rsidRPr="006A4F35">
        <w:rPr>
          <w:b/>
          <w:color w:val="990000"/>
        </w:rPr>
        <w:t xml:space="preserve"> _________________________</w:t>
      </w:r>
    </w:p>
    <w:p w:rsidR="0086059B" w:rsidRPr="006A4F35" w:rsidRDefault="0086059B" w:rsidP="0086059B">
      <w:pPr>
        <w:jc w:val="right"/>
        <w:rPr>
          <w:b/>
          <w:color w:val="990000"/>
          <w:sz w:val="16"/>
        </w:rPr>
      </w:pP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</w:rPr>
        <w:tab/>
      </w:r>
      <w:r w:rsidRPr="006A4F35">
        <w:rPr>
          <w:b/>
          <w:color w:val="990000"/>
          <w:sz w:val="16"/>
        </w:rPr>
        <w:t>(</w:t>
      </w:r>
      <w:r w:rsidR="00E40BDF">
        <w:rPr>
          <w:b/>
          <w:color w:val="990000"/>
          <w:sz w:val="16"/>
        </w:rPr>
        <w:t xml:space="preserve">Name &amp; </w:t>
      </w:r>
      <w:r w:rsidRPr="006A4F35">
        <w:rPr>
          <w:b/>
          <w:color w:val="990000"/>
          <w:sz w:val="16"/>
        </w:rPr>
        <w:t>Unterschrift</w:t>
      </w:r>
      <w:r w:rsidR="00E40BDF">
        <w:rPr>
          <w:b/>
          <w:color w:val="990000"/>
          <w:sz w:val="16"/>
        </w:rPr>
        <w:t xml:space="preserve"> für das del. Gremium</w:t>
      </w:r>
      <w:r w:rsidRPr="006A4F35">
        <w:rPr>
          <w:b/>
          <w:color w:val="990000"/>
          <w:sz w:val="16"/>
        </w:rPr>
        <w:t>)</w:t>
      </w:r>
    </w:p>
    <w:sectPr w:rsidR="0086059B" w:rsidRPr="006A4F35" w:rsidSect="00A521F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247" w:bottom="1134" w:left="1247" w:header="680" w:footer="567" w:gutter="0"/>
      <w:pgBorders w:offsetFrom="page">
        <w:top w:val="thickThinLargeGap" w:sz="24" w:space="24" w:color="C00000"/>
        <w:left w:val="thickThinLargeGap" w:sz="24" w:space="24" w:color="C00000"/>
        <w:bottom w:val="thinThickLargeGap" w:sz="24" w:space="24" w:color="C00000"/>
        <w:right w:val="thinThickLargeGap" w:sz="24" w:space="24" w:color="C00000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58DC" w:rsidRDefault="00B658DC" w:rsidP="00F73E12">
      <w:pPr>
        <w:spacing w:after="0" w:line="240" w:lineRule="auto"/>
      </w:pPr>
      <w:r>
        <w:separator/>
      </w:r>
    </w:p>
  </w:endnote>
  <w:endnote w:type="continuationSeparator" w:id="0">
    <w:p w:rsidR="00B658DC" w:rsidRDefault="00B658DC" w:rsidP="00F73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483771" w:rsidP="00483771">
    <w:pPr>
      <w:pStyle w:val="Fuzeile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3F3" w:rsidRPr="00555F5B" w:rsidRDefault="00F541AB" w:rsidP="00D64ABA">
    <w:pPr>
      <w:pStyle w:val="Fuzeile"/>
      <w:rPr>
        <w:sz w:val="18"/>
        <w:szCs w:val="18"/>
      </w:rPr>
    </w:pPr>
    <w:r>
      <w:rPr>
        <w:i/>
        <w:sz w:val="16"/>
        <w:szCs w:val="16"/>
      </w:rPr>
      <w:fldChar w:fldCharType="begin"/>
    </w:r>
    <w:r>
      <w:rPr>
        <w:i/>
        <w:sz w:val="16"/>
        <w:szCs w:val="16"/>
      </w:rPr>
      <w:instrText xml:space="preserve"> FILENAME \* MERGEFORMAT </w:instrText>
    </w:r>
    <w:r>
      <w:rPr>
        <w:i/>
        <w:sz w:val="16"/>
        <w:szCs w:val="16"/>
      </w:rPr>
      <w:fldChar w:fldCharType="separate"/>
    </w:r>
    <w:r w:rsidR="00B658DC">
      <w:rPr>
        <w:i/>
        <w:noProof/>
        <w:sz w:val="16"/>
        <w:szCs w:val="16"/>
      </w:rPr>
      <w:t>Dokument1</w:t>
    </w:r>
    <w:r>
      <w:rPr>
        <w:i/>
        <w:sz w:val="16"/>
        <w:szCs w:val="16"/>
      </w:rPr>
      <w:fldChar w:fldCharType="end"/>
    </w:r>
    <w:r w:rsidR="00555F5B">
      <w:tab/>
    </w:r>
    <w:r w:rsidR="00A96867">
      <w:t xml:space="preserve">Seite </w:t>
    </w:r>
    <w:r w:rsidR="00A96867">
      <w:rPr>
        <w:b/>
        <w:bCs/>
      </w:rPr>
      <w:fldChar w:fldCharType="begin"/>
    </w:r>
    <w:r w:rsidR="00A96867">
      <w:rPr>
        <w:b/>
        <w:bCs/>
      </w:rPr>
      <w:instrText>PAGE  \* Arabic  \* MERGEFORMAT</w:instrText>
    </w:r>
    <w:r w:rsidR="00A96867">
      <w:rPr>
        <w:b/>
        <w:bCs/>
      </w:rPr>
      <w:fldChar w:fldCharType="separate"/>
    </w:r>
    <w:r w:rsidR="000674AE">
      <w:rPr>
        <w:b/>
        <w:bCs/>
        <w:noProof/>
      </w:rPr>
      <w:t>2</w:t>
    </w:r>
    <w:r w:rsidR="00A96867">
      <w:rPr>
        <w:b/>
        <w:bCs/>
      </w:rPr>
      <w:fldChar w:fldCharType="end"/>
    </w:r>
    <w:r w:rsidR="00A96867">
      <w:t xml:space="preserve"> von </w:t>
    </w:r>
    <w:r w:rsidR="00A96867">
      <w:rPr>
        <w:b/>
        <w:bCs/>
      </w:rPr>
      <w:fldChar w:fldCharType="begin"/>
    </w:r>
    <w:r w:rsidR="00A96867">
      <w:rPr>
        <w:b/>
        <w:bCs/>
      </w:rPr>
      <w:instrText>NUMPAGES  \* Arabic  \* MERGEFORMAT</w:instrText>
    </w:r>
    <w:r w:rsidR="00A96867">
      <w:rPr>
        <w:b/>
        <w:bCs/>
      </w:rPr>
      <w:fldChar w:fldCharType="separate"/>
    </w:r>
    <w:r w:rsidR="000674AE">
      <w:rPr>
        <w:b/>
        <w:bCs/>
        <w:noProof/>
      </w:rPr>
      <w:t>2</w:t>
    </w:r>
    <w:r w:rsidR="00A96867">
      <w:rPr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5F5B" w:rsidRPr="00555F5B" w:rsidRDefault="00555F5B">
    <w:pPr>
      <w:pStyle w:val="Fuzeile"/>
      <w:rPr>
        <w:sz w:val="24"/>
      </w:rPr>
    </w:pPr>
    <w:r w:rsidRPr="00555F5B">
      <w:rPr>
        <w:i/>
        <w:sz w:val="18"/>
        <w:szCs w:val="18"/>
      </w:rPr>
      <w:fldChar w:fldCharType="begin"/>
    </w:r>
    <w:r w:rsidRPr="00555F5B">
      <w:rPr>
        <w:i/>
        <w:sz w:val="18"/>
        <w:szCs w:val="18"/>
      </w:rPr>
      <w:instrText xml:space="preserve"> FILENAME \* MERGEFORMAT </w:instrText>
    </w:r>
    <w:r w:rsidRPr="00555F5B">
      <w:rPr>
        <w:i/>
        <w:sz w:val="18"/>
        <w:szCs w:val="18"/>
      </w:rPr>
      <w:fldChar w:fldCharType="separate"/>
    </w:r>
    <w:r w:rsidR="00B658DC">
      <w:rPr>
        <w:i/>
        <w:noProof/>
        <w:sz w:val="18"/>
        <w:szCs w:val="18"/>
      </w:rPr>
      <w:t>Dokument1</w:t>
    </w:r>
    <w:r w:rsidRPr="00555F5B">
      <w:rPr>
        <w:i/>
        <w:sz w:val="18"/>
        <w:szCs w:val="18"/>
      </w:rPr>
      <w:fldChar w:fldCharType="end"/>
    </w:r>
    <w:r>
      <w:rPr>
        <w:i/>
        <w:sz w:val="16"/>
        <w:szCs w:val="16"/>
      </w:rPr>
      <w:tab/>
    </w:r>
    <w:r w:rsidRPr="00555F5B">
      <w:rPr>
        <w:i/>
        <w:sz w:val="18"/>
        <w:szCs w:val="16"/>
      </w:rPr>
      <w:t xml:space="preserve">Seite | </w:t>
    </w:r>
    <w:r w:rsidRPr="00555F5B">
      <w:rPr>
        <w:i/>
        <w:sz w:val="18"/>
        <w:szCs w:val="16"/>
      </w:rPr>
      <w:fldChar w:fldCharType="begin"/>
    </w:r>
    <w:r w:rsidRPr="00555F5B">
      <w:rPr>
        <w:i/>
        <w:sz w:val="18"/>
        <w:szCs w:val="16"/>
      </w:rPr>
      <w:instrText>PAGE   \* MERGEFORMAT</w:instrText>
    </w:r>
    <w:r w:rsidRPr="00555F5B">
      <w:rPr>
        <w:i/>
        <w:sz w:val="18"/>
        <w:szCs w:val="16"/>
      </w:rPr>
      <w:fldChar w:fldCharType="separate"/>
    </w:r>
    <w:r w:rsidR="00C67ABD">
      <w:rPr>
        <w:i/>
        <w:noProof/>
        <w:sz w:val="18"/>
        <w:szCs w:val="16"/>
      </w:rPr>
      <w:t>0</w:t>
    </w:r>
    <w:r w:rsidRPr="00555F5B">
      <w:rPr>
        <w:i/>
        <w:sz w:val="18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58DC" w:rsidRDefault="00B658DC" w:rsidP="00F73E12">
      <w:pPr>
        <w:spacing w:after="0" w:line="240" w:lineRule="auto"/>
      </w:pPr>
      <w:r>
        <w:separator/>
      </w:r>
    </w:p>
  </w:footnote>
  <w:footnote w:type="continuationSeparator" w:id="0">
    <w:p w:rsidR="00B658DC" w:rsidRDefault="00B658DC" w:rsidP="00F73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3771" w:rsidRDefault="00A96AEF" w:rsidP="00483771">
    <w:pPr>
      <w:pStyle w:val="Kopfzeile"/>
      <w:jc w:val="right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61312" behindDoc="0" locked="0" layoutInCell="1" allowOverlap="1" wp14:anchorId="7D28DE43" wp14:editId="23E3A501">
          <wp:simplePos x="0" y="0"/>
          <wp:positionH relativeFrom="margin">
            <wp:posOffset>4445</wp:posOffset>
          </wp:positionH>
          <wp:positionV relativeFrom="margin">
            <wp:posOffset>-525780</wp:posOffset>
          </wp:positionV>
          <wp:extent cx="1973580" cy="421005"/>
          <wp:effectExtent l="0" t="0" r="7620" b="0"/>
          <wp:wrapSquare wrapText="bothSides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83771" w:rsidRPr="000035D0" w:rsidRDefault="00B658DC" w:rsidP="00654FF4">
    <w:pPr>
      <w:pStyle w:val="Kopfzeile"/>
      <w:jc w:val="right"/>
      <w:rPr>
        <w:sz w:val="18"/>
        <w:szCs w:val="18"/>
      </w:rPr>
    </w:pPr>
    <w:r>
      <w:rPr>
        <w:sz w:val="18"/>
        <w:szCs w:val="18"/>
      </w:rPr>
      <w:t>Aufgaben</w:t>
    </w:r>
    <w:r w:rsidR="0077513A" w:rsidRPr="000035D0">
      <w:rPr>
        <w:sz w:val="18"/>
        <w:szCs w:val="18"/>
      </w:rPr>
      <w:t>beschreibung</w:t>
    </w:r>
    <w:r>
      <w:rPr>
        <w:sz w:val="18"/>
        <w:szCs w:val="18"/>
      </w:rPr>
      <w:t xml:space="preserve"> Fachbereichsleitung Geographie</w:t>
    </w:r>
    <w:r w:rsidR="0077513A" w:rsidRPr="000035D0">
      <w:rPr>
        <w:sz w:val="18"/>
        <w:szCs w:val="18"/>
      </w:rPr>
      <w:t xml:space="preserve"> </w:t>
    </w:r>
    <w:r w:rsidR="0077513A" w:rsidRPr="000035D0">
      <w:rPr>
        <w:sz w:val="18"/>
        <w:szCs w:val="18"/>
      </w:rPr>
      <w:fldChar w:fldCharType="begin"/>
    </w:r>
    <w:r w:rsidR="0077513A" w:rsidRPr="000035D0">
      <w:rPr>
        <w:sz w:val="18"/>
        <w:szCs w:val="18"/>
      </w:rPr>
      <w:instrText xml:space="preserve"> REF  Delegationsname </w:instrText>
    </w:r>
    <w:r w:rsidR="000035D0">
      <w:rPr>
        <w:sz w:val="18"/>
        <w:szCs w:val="18"/>
      </w:rPr>
      <w:instrText xml:space="preserve"> \* MERGEFORMAT </w:instrText>
    </w:r>
    <w:r w:rsidR="0077513A" w:rsidRPr="000035D0">
      <w:rPr>
        <w:sz w:val="18"/>
        <w:szCs w:val="18"/>
      </w:rPr>
      <w:fldChar w:fldCharType="separate"/>
    </w:r>
    <w:r w:rsidRPr="00B658DC">
      <w:rPr>
        <w:b/>
        <w:noProof/>
        <w:sz w:val="18"/>
        <w:szCs w:val="18"/>
      </w:rPr>
      <w:t xml:space="preserve">     </w:t>
    </w:r>
    <w:r w:rsidR="0077513A" w:rsidRPr="000035D0">
      <w:rPr>
        <w:sz w:val="18"/>
        <w:szCs w:val="18"/>
      </w:rPr>
      <w:fldChar w:fldCharType="end"/>
    </w:r>
  </w:p>
  <w:p w:rsidR="00483771" w:rsidRPr="000035D0" w:rsidRDefault="00483771" w:rsidP="00483771">
    <w:pPr>
      <w:pStyle w:val="Kopfzeile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618E" w:rsidRDefault="0046618E" w:rsidP="0046618E">
    <w:pPr>
      <w:pStyle w:val="Kopfzeile"/>
    </w:pPr>
    <w:r>
      <w:rPr>
        <w:rFonts w:ascii="Calibri" w:hAnsi="Calibri" w:cs="Calibri"/>
        <w:noProof/>
        <w:lang w:eastAsia="de-DE"/>
      </w:rPr>
      <w:drawing>
        <wp:anchor distT="0" distB="0" distL="114300" distR="114300" simplePos="0" relativeHeight="251656192" behindDoc="0" locked="0" layoutInCell="1" allowOverlap="1" wp14:anchorId="6F3DEA28" wp14:editId="354CF5B8">
          <wp:simplePos x="0" y="0"/>
          <wp:positionH relativeFrom="margin">
            <wp:posOffset>2069465</wp:posOffset>
          </wp:positionH>
          <wp:positionV relativeFrom="margin">
            <wp:posOffset>-502920</wp:posOffset>
          </wp:positionV>
          <wp:extent cx="1973580" cy="421005"/>
          <wp:effectExtent l="0" t="0" r="7620" b="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7358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46618E" w:rsidRDefault="0046618E" w:rsidP="0046618E">
    <w:pPr>
      <w:pStyle w:val="Kopfzeile"/>
    </w:pPr>
  </w:p>
  <w:p w:rsidR="0046618E" w:rsidRDefault="0046618E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17A2A"/>
    <w:multiLevelType w:val="hybridMultilevel"/>
    <w:tmpl w:val="DC7649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034370"/>
    <w:multiLevelType w:val="hybridMultilevel"/>
    <w:tmpl w:val="41BE7F84"/>
    <w:lvl w:ilvl="0" w:tplc="353CB9B8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>
    <w:nsid w:val="37834B92"/>
    <w:multiLevelType w:val="hybridMultilevel"/>
    <w:tmpl w:val="BA526C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5C75CD"/>
    <w:multiLevelType w:val="hybridMultilevel"/>
    <w:tmpl w:val="2C422750"/>
    <w:lvl w:ilvl="0" w:tplc="59A0B9BE">
      <w:start w:val="2"/>
      <w:numFmt w:val="bullet"/>
      <w:lvlText w:val="-"/>
      <w:lvlJc w:val="left"/>
      <w:pPr>
        <w:ind w:left="2484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4">
    <w:nsid w:val="5BF3345F"/>
    <w:multiLevelType w:val="hybridMultilevel"/>
    <w:tmpl w:val="6444EDBC"/>
    <w:lvl w:ilvl="0" w:tplc="2DFA5940">
      <w:numFmt w:val="bullet"/>
      <w:lvlText w:val="-"/>
      <w:lvlJc w:val="left"/>
      <w:pPr>
        <w:ind w:left="177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>
    <w:nsid w:val="5EC16038"/>
    <w:multiLevelType w:val="hybridMultilevel"/>
    <w:tmpl w:val="330A8D46"/>
    <w:lvl w:ilvl="0" w:tplc="DB90D754">
      <w:start w:val="2"/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6">
    <w:nsid w:val="6025281A"/>
    <w:multiLevelType w:val="hybridMultilevel"/>
    <w:tmpl w:val="80523428"/>
    <w:lvl w:ilvl="0" w:tplc="F2C63910">
      <w:numFmt w:val="bullet"/>
      <w:lvlText w:val="-"/>
      <w:lvlJc w:val="left"/>
      <w:pPr>
        <w:ind w:left="249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7">
    <w:nsid w:val="647E04AB"/>
    <w:multiLevelType w:val="hybridMultilevel"/>
    <w:tmpl w:val="86C8067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2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revisionView w:inkAnnotations="0"/>
  <w:documentProtection w:edit="forms" w:enforcement="0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8DC"/>
    <w:rsid w:val="000035D0"/>
    <w:rsid w:val="000265DE"/>
    <w:rsid w:val="0004376B"/>
    <w:rsid w:val="00051BB5"/>
    <w:rsid w:val="000538BA"/>
    <w:rsid w:val="00063533"/>
    <w:rsid w:val="00063589"/>
    <w:rsid w:val="000674AE"/>
    <w:rsid w:val="00070045"/>
    <w:rsid w:val="000838C6"/>
    <w:rsid w:val="00085F2A"/>
    <w:rsid w:val="00087CA4"/>
    <w:rsid w:val="000962E6"/>
    <w:rsid w:val="00096C8E"/>
    <w:rsid w:val="000C2673"/>
    <w:rsid w:val="000D6C38"/>
    <w:rsid w:val="000E5358"/>
    <w:rsid w:val="000F417F"/>
    <w:rsid w:val="00121C18"/>
    <w:rsid w:val="00157813"/>
    <w:rsid w:val="00165EE7"/>
    <w:rsid w:val="001708C2"/>
    <w:rsid w:val="001A64E9"/>
    <w:rsid w:val="001B170D"/>
    <w:rsid w:val="001C4564"/>
    <w:rsid w:val="001D44E1"/>
    <w:rsid w:val="002104FE"/>
    <w:rsid w:val="0021308D"/>
    <w:rsid w:val="00216CB4"/>
    <w:rsid w:val="00242C88"/>
    <w:rsid w:val="00262702"/>
    <w:rsid w:val="002676AF"/>
    <w:rsid w:val="00277743"/>
    <w:rsid w:val="00285130"/>
    <w:rsid w:val="0028667F"/>
    <w:rsid w:val="002D217D"/>
    <w:rsid w:val="002F34A9"/>
    <w:rsid w:val="00300146"/>
    <w:rsid w:val="00334386"/>
    <w:rsid w:val="0034016D"/>
    <w:rsid w:val="003437D4"/>
    <w:rsid w:val="0037153A"/>
    <w:rsid w:val="003A3625"/>
    <w:rsid w:val="004000A8"/>
    <w:rsid w:val="0041516C"/>
    <w:rsid w:val="004154C5"/>
    <w:rsid w:val="00430A72"/>
    <w:rsid w:val="00431632"/>
    <w:rsid w:val="0044049F"/>
    <w:rsid w:val="0046149C"/>
    <w:rsid w:val="0046618E"/>
    <w:rsid w:val="00483771"/>
    <w:rsid w:val="00483DB6"/>
    <w:rsid w:val="004D2BBF"/>
    <w:rsid w:val="004E5B61"/>
    <w:rsid w:val="004F2F8C"/>
    <w:rsid w:val="004F5847"/>
    <w:rsid w:val="005467F8"/>
    <w:rsid w:val="00555F5B"/>
    <w:rsid w:val="00557082"/>
    <w:rsid w:val="005B2824"/>
    <w:rsid w:val="005E68CF"/>
    <w:rsid w:val="006018F7"/>
    <w:rsid w:val="00637CFF"/>
    <w:rsid w:val="00653D62"/>
    <w:rsid w:val="00654FF4"/>
    <w:rsid w:val="00657454"/>
    <w:rsid w:val="006752BD"/>
    <w:rsid w:val="00681DBC"/>
    <w:rsid w:val="00693E6F"/>
    <w:rsid w:val="006949A1"/>
    <w:rsid w:val="006954B0"/>
    <w:rsid w:val="00695D1E"/>
    <w:rsid w:val="006A342C"/>
    <w:rsid w:val="006A4F35"/>
    <w:rsid w:val="006B194D"/>
    <w:rsid w:val="006C1DA7"/>
    <w:rsid w:val="006C237D"/>
    <w:rsid w:val="006F175A"/>
    <w:rsid w:val="007059CD"/>
    <w:rsid w:val="00727DF3"/>
    <w:rsid w:val="00735A99"/>
    <w:rsid w:val="0077513A"/>
    <w:rsid w:val="00782398"/>
    <w:rsid w:val="007A0582"/>
    <w:rsid w:val="007B3025"/>
    <w:rsid w:val="007C49A6"/>
    <w:rsid w:val="00800C55"/>
    <w:rsid w:val="00800D6F"/>
    <w:rsid w:val="00800FDD"/>
    <w:rsid w:val="008053F3"/>
    <w:rsid w:val="00814FDC"/>
    <w:rsid w:val="00817579"/>
    <w:rsid w:val="00823BD4"/>
    <w:rsid w:val="008472EA"/>
    <w:rsid w:val="0086059B"/>
    <w:rsid w:val="00885AC3"/>
    <w:rsid w:val="008B36C4"/>
    <w:rsid w:val="008B4B94"/>
    <w:rsid w:val="008F2AFD"/>
    <w:rsid w:val="008F5AAF"/>
    <w:rsid w:val="009112C8"/>
    <w:rsid w:val="009124BF"/>
    <w:rsid w:val="00955A44"/>
    <w:rsid w:val="00994552"/>
    <w:rsid w:val="009A0E5C"/>
    <w:rsid w:val="009A6730"/>
    <w:rsid w:val="009B35CB"/>
    <w:rsid w:val="009E7E52"/>
    <w:rsid w:val="00A12965"/>
    <w:rsid w:val="00A521F4"/>
    <w:rsid w:val="00A80B92"/>
    <w:rsid w:val="00A821B5"/>
    <w:rsid w:val="00A916BB"/>
    <w:rsid w:val="00A96867"/>
    <w:rsid w:val="00A96AEF"/>
    <w:rsid w:val="00AB4682"/>
    <w:rsid w:val="00AB5511"/>
    <w:rsid w:val="00AD5B6A"/>
    <w:rsid w:val="00B658DC"/>
    <w:rsid w:val="00B82B11"/>
    <w:rsid w:val="00B902B9"/>
    <w:rsid w:val="00B92161"/>
    <w:rsid w:val="00B95CEF"/>
    <w:rsid w:val="00BA74FC"/>
    <w:rsid w:val="00BE4C60"/>
    <w:rsid w:val="00BE50B5"/>
    <w:rsid w:val="00C145AD"/>
    <w:rsid w:val="00C17998"/>
    <w:rsid w:val="00C25706"/>
    <w:rsid w:val="00C4756E"/>
    <w:rsid w:val="00C5563C"/>
    <w:rsid w:val="00C61B21"/>
    <w:rsid w:val="00C65151"/>
    <w:rsid w:val="00C67ABD"/>
    <w:rsid w:val="00C866B3"/>
    <w:rsid w:val="00CA3BBD"/>
    <w:rsid w:val="00CA7AE9"/>
    <w:rsid w:val="00CB25DB"/>
    <w:rsid w:val="00CB52DB"/>
    <w:rsid w:val="00CC036B"/>
    <w:rsid w:val="00CE4420"/>
    <w:rsid w:val="00D17821"/>
    <w:rsid w:val="00D30C40"/>
    <w:rsid w:val="00D32F80"/>
    <w:rsid w:val="00D420DC"/>
    <w:rsid w:val="00D44312"/>
    <w:rsid w:val="00D627CB"/>
    <w:rsid w:val="00D64ABA"/>
    <w:rsid w:val="00DA2AE4"/>
    <w:rsid w:val="00DA394D"/>
    <w:rsid w:val="00DC31BE"/>
    <w:rsid w:val="00DC4969"/>
    <w:rsid w:val="00DD2B2A"/>
    <w:rsid w:val="00DE0953"/>
    <w:rsid w:val="00E076C5"/>
    <w:rsid w:val="00E33916"/>
    <w:rsid w:val="00E40BDF"/>
    <w:rsid w:val="00E5661E"/>
    <w:rsid w:val="00E702D4"/>
    <w:rsid w:val="00E7314A"/>
    <w:rsid w:val="00E769C8"/>
    <w:rsid w:val="00E84642"/>
    <w:rsid w:val="00E84914"/>
    <w:rsid w:val="00E967DA"/>
    <w:rsid w:val="00EC549F"/>
    <w:rsid w:val="00EF3803"/>
    <w:rsid w:val="00F139FE"/>
    <w:rsid w:val="00F37D8D"/>
    <w:rsid w:val="00F45108"/>
    <w:rsid w:val="00F51635"/>
    <w:rsid w:val="00F541AB"/>
    <w:rsid w:val="00F54AA1"/>
    <w:rsid w:val="00F73E12"/>
    <w:rsid w:val="00F741CF"/>
    <w:rsid w:val="00F82D09"/>
    <w:rsid w:val="00F97BC6"/>
    <w:rsid w:val="00FC3E65"/>
    <w:rsid w:val="00FC61EC"/>
    <w:rsid w:val="00FD05C0"/>
    <w:rsid w:val="00FD1052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4431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73E12"/>
  </w:style>
  <w:style w:type="paragraph" w:styleId="Fuzeile">
    <w:name w:val="footer"/>
    <w:basedOn w:val="Standard"/>
    <w:link w:val="FuzeileZchn"/>
    <w:uiPriority w:val="99"/>
    <w:unhideWhenUsed/>
    <w:rsid w:val="00F73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73E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73E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73E12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727DF3"/>
    <w:pPr>
      <w:ind w:left="720"/>
      <w:contextualSpacing/>
    </w:pPr>
  </w:style>
  <w:style w:type="table" w:styleId="Tabellenraster">
    <w:name w:val="Table Grid"/>
    <w:basedOn w:val="NormaleTabelle"/>
    <w:uiPriority w:val="59"/>
    <w:rsid w:val="007B3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1hellAkzent11">
    <w:name w:val="Gitternetztabelle 1 hell  – Akzent 1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1hellAkzent61">
    <w:name w:val="Gitternetztabelle 1 hell  – Akzent 6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EinfacheTabelle21">
    <w:name w:val="Einfache Tabelle 21"/>
    <w:basedOn w:val="NormaleTabelle"/>
    <w:uiPriority w:val="42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EinfacheTabelle31">
    <w:name w:val="Einfache Tabelle 31"/>
    <w:basedOn w:val="NormaleTabelle"/>
    <w:uiPriority w:val="43"/>
    <w:rsid w:val="008F2A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Gitternetztabelle1hell-Akzent21">
    <w:name w:val="Gitternetztabelle 1 hell - Akzent 21"/>
    <w:basedOn w:val="NormaleTabelle"/>
    <w:uiPriority w:val="46"/>
    <w:rsid w:val="008F2AFD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itternetztabelle3Akzent31">
    <w:name w:val="Gitternetztabelle 3 – Akzent 31"/>
    <w:basedOn w:val="NormaleTabelle"/>
    <w:uiPriority w:val="48"/>
    <w:rsid w:val="00D17821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itternetztabelle6farbigAkzent61">
    <w:name w:val="Gitternetztabelle 6 farbig – Akzent 61"/>
    <w:basedOn w:val="NormaleTabelle"/>
    <w:uiPriority w:val="51"/>
    <w:rsid w:val="00FC61EC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itternetztabelle6farbigAkzent31">
    <w:name w:val="Gitternetztabelle 6 farbig – Akzent 31"/>
    <w:basedOn w:val="NormaleTabelle"/>
    <w:uiPriority w:val="51"/>
    <w:rsid w:val="00FC61EC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E076C5"/>
    <w:rPr>
      <w:color w:val="808080"/>
    </w:rPr>
  </w:style>
  <w:style w:type="paragraph" w:styleId="KeinLeerraum">
    <w:name w:val="No Spacing"/>
    <w:link w:val="KeinLeerraumZchn"/>
    <w:uiPriority w:val="1"/>
    <w:qFormat/>
    <w:rsid w:val="00555F5B"/>
    <w:pPr>
      <w:spacing w:after="0" w:line="240" w:lineRule="auto"/>
    </w:pPr>
    <w:rPr>
      <w:rFonts w:eastAsiaTheme="minorEastAsia"/>
      <w:lang w:eastAsia="de-DE"/>
    </w:rPr>
  </w:style>
  <w:style w:type="character" w:customStyle="1" w:styleId="KeinLeerraumZchn">
    <w:name w:val="Kein Leerraum Zchn"/>
    <w:basedOn w:val="Absatz-Standardschriftart"/>
    <w:link w:val="KeinLeerraum"/>
    <w:uiPriority w:val="1"/>
    <w:rsid w:val="00555F5B"/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ehrer\WzQ\DelBeschr_Muster_2017_NEU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65B141-D02A-458F-8546-CEF33E6D47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DelBeschr_Muster_2017_NEU.dotx</Template>
  <TotalTime>0</TotalTime>
  <Pages>3</Pages>
  <Words>440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Nadja Weimar</dc:creator>
  <cp:lastModifiedBy>Nadja Weimar</cp:lastModifiedBy>
  <cp:revision>1</cp:revision>
  <cp:lastPrinted>2016-12-19T10:22:00Z</cp:lastPrinted>
  <dcterms:created xsi:type="dcterms:W3CDTF">2018-05-02T12:39:00Z</dcterms:created>
  <dcterms:modified xsi:type="dcterms:W3CDTF">2018-05-02T13:12:00Z</dcterms:modified>
</cp:coreProperties>
</file>