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5F5B" w:rsidRDefault="00555F5B" w:rsidP="002223B4">
      <w:pPr>
        <w:rPr>
          <w:i/>
          <w:sz w:val="18"/>
          <w:szCs w:val="18"/>
        </w:rPr>
      </w:pPr>
    </w:p>
    <w:p w:rsidR="00814FDC" w:rsidRDefault="001A64E9" w:rsidP="00654FF4">
      <w:pPr>
        <w:tabs>
          <w:tab w:val="left" w:pos="1560"/>
        </w:tabs>
        <w:jc w:val="center"/>
        <w:rPr>
          <w:b/>
          <w:sz w:val="28"/>
        </w:rPr>
      </w:pPr>
      <w:r>
        <w:rPr>
          <w:b/>
          <w:sz w:val="28"/>
        </w:rPr>
        <w:t xml:space="preserve">Delegationsbeschreibung </w:t>
      </w:r>
      <w:r w:rsidR="00216CB4">
        <w:rPr>
          <w:b/>
          <w:sz w:val="28"/>
        </w:rPr>
        <w:fldChar w:fldCharType="begin">
          <w:ffData>
            <w:name w:val="Delegationsname"/>
            <w:enabled/>
            <w:calcOnExit/>
            <w:statusText w:type="text" w:val="Bitte Delegationsname oder Name des Amtes eingeben."/>
            <w:textInput/>
          </w:ffData>
        </w:fldChar>
      </w:r>
      <w:bookmarkStart w:id="0" w:name="Delegationsname"/>
      <w:r w:rsidR="00216CB4">
        <w:rPr>
          <w:b/>
          <w:sz w:val="28"/>
        </w:rPr>
        <w:instrText xml:space="preserve"> FORMTEXT </w:instrText>
      </w:r>
      <w:r w:rsidR="00216CB4">
        <w:rPr>
          <w:b/>
          <w:sz w:val="28"/>
        </w:rPr>
      </w:r>
      <w:r w:rsidR="00216CB4">
        <w:rPr>
          <w:b/>
          <w:sz w:val="28"/>
        </w:rPr>
        <w:fldChar w:fldCharType="separate"/>
      </w:r>
      <w:r w:rsidR="00AF15CC">
        <w:rPr>
          <w:b/>
          <w:noProof/>
          <w:sz w:val="28"/>
        </w:rPr>
        <w:t>Baukreis</w:t>
      </w:r>
      <w:r w:rsidR="00216CB4">
        <w:rPr>
          <w:b/>
          <w:sz w:val="28"/>
        </w:rPr>
        <w:fldChar w:fldCharType="end"/>
      </w:r>
      <w:bookmarkEnd w:id="0"/>
    </w:p>
    <w:p w:rsidR="00BE4C60" w:rsidRDefault="000962E6" w:rsidP="00BE4C60">
      <w:pPr>
        <w:jc w:val="right"/>
        <w:rPr>
          <w:b/>
          <w:color w:val="C00000"/>
        </w:rPr>
      </w:pPr>
      <w:r>
        <w:rPr>
          <w:b/>
          <w:color w:val="C00000"/>
        </w:rPr>
        <w:t xml:space="preserve">Stand: </w:t>
      </w:r>
      <w:r w:rsidR="00BE4C60">
        <w:rPr>
          <w:b/>
          <w:color w:val="C00000"/>
        </w:rPr>
        <w:fldChar w:fldCharType="begin">
          <w:ffData>
            <w:name w:val="Datum"/>
            <w:enabled/>
            <w:calcOnExit w:val="0"/>
            <w:textInput>
              <w:type w:val="date"/>
              <w:maxLength w:val="10"/>
              <w:format w:val="dd.MM.yyyy"/>
            </w:textInput>
          </w:ffData>
        </w:fldChar>
      </w:r>
      <w:bookmarkStart w:id="1" w:name="Datum"/>
      <w:r w:rsidR="00BE4C60">
        <w:rPr>
          <w:b/>
          <w:color w:val="C00000"/>
        </w:rPr>
        <w:instrText xml:space="preserve"> FORMTEXT </w:instrText>
      </w:r>
      <w:r w:rsidR="00BE4C60">
        <w:rPr>
          <w:b/>
          <w:color w:val="C00000"/>
        </w:rPr>
      </w:r>
      <w:r w:rsidR="00BE4C60">
        <w:rPr>
          <w:b/>
          <w:color w:val="C00000"/>
        </w:rPr>
        <w:fldChar w:fldCharType="separate"/>
      </w:r>
      <w:r w:rsidR="00ED1478">
        <w:rPr>
          <w:b/>
          <w:color w:val="C00000"/>
        </w:rPr>
        <w:t>01.03.2018</w:t>
      </w:r>
      <w:r w:rsidR="00BE4C60">
        <w:rPr>
          <w:b/>
          <w:color w:val="C00000"/>
        </w:rPr>
        <w:fldChar w:fldCharType="end"/>
      </w:r>
      <w:bookmarkEnd w:id="1"/>
    </w:p>
    <w:p w:rsidR="00E7314A" w:rsidRPr="00E7314A" w:rsidRDefault="00E7314A" w:rsidP="00E7314A">
      <w:pPr>
        <w:rPr>
          <w:b/>
        </w:rPr>
      </w:pPr>
      <w:r w:rsidRPr="00E7314A">
        <w:rPr>
          <w:b/>
        </w:rPr>
        <w:t>Art der Delegation:</w:t>
      </w:r>
      <w:r w:rsidRPr="00E7314A">
        <w:rPr>
          <w:b/>
        </w:rPr>
        <w:tab/>
        <w:t xml:space="preserve">Amt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2" w:name="Kontrollkästchen1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1426A5">
        <w:rPr>
          <w:rFonts w:ascii="MS Gothic" w:eastAsia="MS Gothic" w:hAnsi="MS Gothic"/>
          <w:b/>
        </w:rPr>
      </w:r>
      <w:r w:rsidR="001426A5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2"/>
      <w:r w:rsidRPr="00E7314A">
        <w:rPr>
          <w:b/>
        </w:rPr>
        <w:tab/>
        <w:t xml:space="preserve">Delegation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3" w:name="Kontrollkästchen2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1426A5">
        <w:rPr>
          <w:rFonts w:ascii="MS Gothic" w:eastAsia="MS Gothic" w:hAnsi="MS Gothic"/>
          <w:b/>
        </w:rPr>
      </w:r>
      <w:r w:rsidR="001426A5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3"/>
      <w:r w:rsidR="00814FDC">
        <w:rPr>
          <w:b/>
        </w:rPr>
        <w:tab/>
      </w:r>
      <w:r w:rsidR="00814FDC">
        <w:rPr>
          <w:b/>
        </w:rPr>
        <w:tab/>
        <w:t xml:space="preserve">Organ </w:t>
      </w:r>
      <w:r w:rsidR="00814FDC">
        <w:rPr>
          <w:b/>
        </w:rP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bookmarkStart w:id="4" w:name="Kontrollkästchen3"/>
      <w:r w:rsidR="00814FDC">
        <w:rPr>
          <w:b/>
        </w:rPr>
        <w:instrText xml:space="preserve"> FORMCHECKBOX </w:instrText>
      </w:r>
      <w:r w:rsidR="001426A5">
        <w:rPr>
          <w:b/>
        </w:rPr>
      </w:r>
      <w:r w:rsidR="001426A5">
        <w:rPr>
          <w:b/>
        </w:rPr>
        <w:fldChar w:fldCharType="separate"/>
      </w:r>
      <w:r w:rsidR="00814FDC">
        <w:rPr>
          <w:b/>
        </w:rPr>
        <w:fldChar w:fldCharType="end"/>
      </w:r>
      <w:bookmarkEnd w:id="4"/>
    </w:p>
    <w:p w:rsidR="004D2BBF" w:rsidRDefault="004D2BBF" w:rsidP="00E7314A">
      <w:pPr>
        <w:jc w:val="right"/>
        <w:rPr>
          <w:b/>
          <w:color w:val="C00000"/>
        </w:rPr>
      </w:pPr>
    </w:p>
    <w:tbl>
      <w:tblPr>
        <w:tblStyle w:val="EinfacheTabelle21"/>
        <w:tblW w:w="0" w:type="auto"/>
        <w:tblLook w:val="04A0" w:firstRow="1" w:lastRow="0" w:firstColumn="1" w:lastColumn="0" w:noHBand="0" w:noVBand="1"/>
      </w:tblPr>
      <w:tblGrid>
        <w:gridCol w:w="4697"/>
        <w:gridCol w:w="4715"/>
      </w:tblGrid>
      <w:tr w:rsidR="00FA0C9B" w:rsidRPr="00242C88" w:rsidTr="005467F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  <w:shd w:val="clear" w:color="auto" w:fill="FDE9D9" w:themeFill="accent6" w:themeFillTint="33"/>
          </w:tcPr>
          <w:p w:rsidR="007C49A6" w:rsidRPr="006A4F35" w:rsidRDefault="00782398" w:rsidP="00157813">
            <w:pPr>
              <w:rPr>
                <w:color w:val="990000"/>
              </w:rPr>
            </w:pPr>
            <w:r w:rsidRPr="006A4F35">
              <w:rPr>
                <w:color w:val="990000"/>
              </w:rPr>
              <w:t>Ziele –</w:t>
            </w:r>
            <w:r w:rsidR="007C49A6" w:rsidRPr="006A4F35">
              <w:rPr>
                <w:color w:val="990000"/>
              </w:rPr>
              <w:t xml:space="preserve"> Aufgabe</w:t>
            </w:r>
            <w:r w:rsidRPr="006A4F35">
              <w:rPr>
                <w:color w:val="990000"/>
              </w:rPr>
              <w:t xml:space="preserve"> -</w:t>
            </w:r>
          </w:p>
          <w:p w:rsidR="00DD2B2A" w:rsidRPr="009A0E5C" w:rsidRDefault="00DD2B2A" w:rsidP="00157813">
            <w:pPr>
              <w:rPr>
                <w:color w:val="984806" w:themeColor="accent6" w:themeShade="80"/>
              </w:rPr>
            </w:pPr>
            <w:r w:rsidRPr="006A4F35">
              <w:rPr>
                <w:color w:val="990000"/>
              </w:rPr>
              <w:t xml:space="preserve">Woran </w:t>
            </w:r>
            <w:r w:rsidR="007C49A6" w:rsidRPr="006A4F35">
              <w:rPr>
                <w:color w:val="990000"/>
              </w:rPr>
              <w:t>messen</w:t>
            </w:r>
            <w:r w:rsidR="0004376B" w:rsidRPr="006A4F35">
              <w:rPr>
                <w:color w:val="990000"/>
              </w:rPr>
              <w:t xml:space="preserve"> wir das Gelingen?</w:t>
            </w:r>
          </w:p>
        </w:tc>
        <w:tc>
          <w:tcPr>
            <w:tcW w:w="4889" w:type="dxa"/>
            <w:shd w:val="clear" w:color="auto" w:fill="FDE9D9" w:themeFill="accent6" w:themeFillTint="33"/>
          </w:tcPr>
          <w:p w:rsidR="00DD2B2A" w:rsidRPr="006A4F35" w:rsidRDefault="002104FE" w:rsidP="00DD2B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990000"/>
              </w:rPr>
            </w:pPr>
            <w:r w:rsidRPr="006A4F35">
              <w:rPr>
                <w:color w:val="990000"/>
              </w:rPr>
              <w:t>Entscheidungsbefugnisse &amp; Abstimmungsbedarf mit anderen Gremien</w:t>
            </w:r>
          </w:p>
          <w:p w:rsidR="00DD2B2A" w:rsidRPr="00242C88" w:rsidRDefault="00DD2B2A" w:rsidP="0015781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FA0C9B" w:rsidRPr="00D627CB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1</w:t>
            </w:r>
          </w:p>
          <w:p w:rsidR="007F4695" w:rsidRDefault="00DC31BE" w:rsidP="00157813">
            <w:pPr>
              <w:rPr>
                <w:noProof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5" w:name="Text2"/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</w:p>
          <w:p w:rsidR="008611C5" w:rsidRDefault="008611C5" w:rsidP="00157813">
            <w:pPr>
              <w:rPr>
                <w:noProof/>
                <w:color w:val="4A442A" w:themeColor="background2" w:themeShade="40"/>
              </w:rPr>
            </w:pPr>
            <w:r>
              <w:rPr>
                <w:noProof/>
                <w:color w:val="4A442A" w:themeColor="background2" w:themeShade="40"/>
              </w:rPr>
              <w:t>Der Baukreis berät und erarbeitet für die Betriebe des Schulvereins</w:t>
            </w:r>
            <w:r w:rsidR="004D4EFE">
              <w:rPr>
                <w:noProof/>
                <w:color w:val="4A442A" w:themeColor="background2" w:themeShade="40"/>
              </w:rPr>
              <w:t xml:space="preserve"> in professionellem Team</w:t>
            </w:r>
            <w:r>
              <w:rPr>
                <w:noProof/>
                <w:color w:val="4A442A" w:themeColor="background2" w:themeShade="40"/>
              </w:rPr>
              <w:t>:</w:t>
            </w:r>
          </w:p>
          <w:p w:rsidR="008611C5" w:rsidRDefault="008611C5" w:rsidP="00157813">
            <w:pPr>
              <w:rPr>
                <w:noProof/>
                <w:color w:val="4A442A" w:themeColor="background2" w:themeShade="40"/>
              </w:rPr>
            </w:pPr>
            <w:r>
              <w:rPr>
                <w:noProof/>
                <w:color w:val="4A442A" w:themeColor="background2" w:themeShade="40"/>
              </w:rPr>
              <w:t xml:space="preserve">1. </w:t>
            </w:r>
            <w:r w:rsidR="004D4EFE">
              <w:rPr>
                <w:noProof/>
                <w:color w:val="4A442A" w:themeColor="background2" w:themeShade="40"/>
              </w:rPr>
              <w:t>S</w:t>
            </w:r>
            <w:r>
              <w:rPr>
                <w:noProof/>
                <w:color w:val="4A442A" w:themeColor="background2" w:themeShade="40"/>
              </w:rPr>
              <w:t>ämtliche mit dem Gebäudemanagement zusammen hängende Maßnahmen.</w:t>
            </w:r>
          </w:p>
          <w:p w:rsidR="004D4EFE" w:rsidRDefault="004D4EFE" w:rsidP="00157813">
            <w:pPr>
              <w:rPr>
                <w:noProof/>
                <w:color w:val="4A442A" w:themeColor="background2" w:themeShade="40"/>
              </w:rPr>
            </w:pPr>
            <w:r>
              <w:rPr>
                <w:noProof/>
                <w:color w:val="4A442A" w:themeColor="background2" w:themeShade="40"/>
              </w:rPr>
              <w:t>Neubau, Pflege und Erhalt.</w:t>
            </w:r>
          </w:p>
          <w:p w:rsidR="008611C5" w:rsidRDefault="008611C5" w:rsidP="00157813">
            <w:pPr>
              <w:rPr>
                <w:noProof/>
                <w:color w:val="4A442A" w:themeColor="background2" w:themeShade="40"/>
              </w:rPr>
            </w:pPr>
            <w:r>
              <w:rPr>
                <w:noProof/>
                <w:color w:val="4A442A" w:themeColor="background2" w:themeShade="40"/>
              </w:rPr>
              <w:t>2. Sichtet Angebote</w:t>
            </w:r>
            <w:r w:rsidR="004D4EFE">
              <w:rPr>
                <w:noProof/>
                <w:color w:val="4A442A" w:themeColor="background2" w:themeShade="40"/>
              </w:rPr>
              <w:t xml:space="preserve"> (Vergleichsangebote müssen vorliegen). </w:t>
            </w:r>
          </w:p>
          <w:p w:rsidR="00CC036B" w:rsidRPr="00D627CB" w:rsidRDefault="008611C5" w:rsidP="00157813">
            <w:pPr>
              <w:rPr>
                <w:b w:val="0"/>
                <w:color w:val="4A442A" w:themeColor="background2" w:themeShade="40"/>
              </w:rPr>
            </w:pPr>
            <w:r>
              <w:rPr>
                <w:noProof/>
                <w:color w:val="4A442A" w:themeColor="background2" w:themeShade="40"/>
              </w:rPr>
              <w:t>3. Vergibt die Arbeiten an die ausgewählten Anbieter.</w:t>
            </w:r>
            <w:r w:rsidR="004D4EFE">
              <w:rPr>
                <w:noProof/>
                <w:color w:val="4A442A" w:themeColor="background2" w:themeShade="40"/>
              </w:rPr>
              <w:t xml:space="preserve"> </w:t>
            </w:r>
            <w:r w:rsidR="00DC31BE" w:rsidRPr="00D627CB">
              <w:rPr>
                <w:color w:val="4A442A" w:themeColor="background2" w:themeShade="40"/>
              </w:rPr>
              <w:fldChar w:fldCharType="end"/>
            </w:r>
            <w:bookmarkEnd w:id="5"/>
          </w:p>
          <w:p w:rsidR="00CC036B" w:rsidRPr="00D627CB" w:rsidRDefault="00CC036B" w:rsidP="00157813">
            <w:pPr>
              <w:rPr>
                <w:b w:val="0"/>
                <w:i/>
                <w:color w:val="C00000"/>
              </w:rPr>
            </w:pPr>
          </w:p>
        </w:tc>
        <w:tc>
          <w:tcPr>
            <w:tcW w:w="4889" w:type="dxa"/>
          </w:tcPr>
          <w:p w:rsidR="00CC036B" w:rsidRPr="006F175A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66372E" w:rsidRDefault="00DC31B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4D4EFE">
              <w:rPr>
                <w:color w:val="4A442A" w:themeColor="background2" w:themeShade="40"/>
              </w:rPr>
              <w:t xml:space="preserve"> </w:t>
            </w:r>
          </w:p>
          <w:p w:rsidR="004D4EFE" w:rsidRDefault="004D4EF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  <w:r>
              <w:rPr>
                <w:noProof/>
                <w:color w:val="4A442A" w:themeColor="background2" w:themeShade="40"/>
              </w:rPr>
              <w:t xml:space="preserve">Geschäftsführung / Finanzkreis muss bei der Vergabe </w:t>
            </w:r>
            <w:r w:rsidR="00374205">
              <w:rPr>
                <w:noProof/>
                <w:color w:val="4A442A" w:themeColor="background2" w:themeShade="40"/>
              </w:rPr>
              <w:t>der Maßnahmen einbezogen sein.</w:t>
            </w:r>
          </w:p>
          <w:p w:rsidR="00374205" w:rsidRDefault="00374205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  <w:r>
              <w:rPr>
                <w:noProof/>
                <w:color w:val="4A442A" w:themeColor="background2" w:themeShade="40"/>
              </w:rPr>
              <w:t>Bei Neubaumaßnahmen muss MK und Vorstand mit einbezogen werden. Gesetzliche Vorschriften und Genehmigungsverfahren sind von Baukreis und Geschäftsführung zu berücksichtigen.</w:t>
            </w:r>
          </w:p>
          <w:p w:rsidR="00051BB5" w:rsidRPr="00D627CB" w:rsidRDefault="00DC31B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C00000"/>
              </w:rPr>
            </w:pPr>
          </w:p>
        </w:tc>
      </w:tr>
      <w:tr w:rsidR="00FA0C9B" w:rsidRPr="00D627CB" w:rsidTr="008F2AFD">
        <w:trPr>
          <w:trHeight w:val="18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2</w:t>
            </w:r>
          </w:p>
          <w:p w:rsidR="00A807F1" w:rsidRDefault="00DC31BE" w:rsidP="00FA0C9B">
            <w:pPr>
              <w:rPr>
                <w:noProof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</w:p>
          <w:p w:rsidR="00051BB5" w:rsidRPr="00D627CB" w:rsidRDefault="00DC31BE" w:rsidP="00FA0C9B">
            <w:pPr>
              <w:rPr>
                <w:b w:val="0"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E076C5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4889" w:type="dxa"/>
          </w:tcPr>
          <w:p w:rsidR="00DD2B2A" w:rsidRPr="006F175A" w:rsidRDefault="00063589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A807F1" w:rsidRDefault="00DC31BE" w:rsidP="00051B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</w:p>
          <w:p w:rsidR="00051BB5" w:rsidRPr="00D627CB" w:rsidRDefault="00DC31BE" w:rsidP="00051B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4A442A" w:themeColor="background2" w:themeShade="40"/>
              </w:rPr>
            </w:pPr>
          </w:p>
        </w:tc>
      </w:tr>
      <w:tr w:rsidR="00FA0C9B" w:rsidRPr="00D627CB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3</w:t>
            </w:r>
          </w:p>
          <w:p w:rsidR="00A807F1" w:rsidRDefault="00DC31BE" w:rsidP="00FA0C9B">
            <w:pPr>
              <w:rPr>
                <w:noProof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</w:p>
          <w:p w:rsidR="00051BB5" w:rsidRPr="00D627CB" w:rsidRDefault="00DC31BE" w:rsidP="00FA0C9B">
            <w:pPr>
              <w:rPr>
                <w:b w:val="0"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E076C5" w:rsidRPr="00D627CB" w:rsidRDefault="00E076C5" w:rsidP="00157813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4889" w:type="dxa"/>
          </w:tcPr>
          <w:p w:rsidR="00DD2B2A" w:rsidRPr="006F175A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A807F1" w:rsidRDefault="00DC31B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</w:p>
          <w:p w:rsidR="00051BB5" w:rsidRPr="00D627CB" w:rsidRDefault="00DC31B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</w:p>
        </w:tc>
      </w:tr>
    </w:tbl>
    <w:p w:rsidR="00DD2B2A" w:rsidRDefault="00DD2B2A" w:rsidP="00157813">
      <w:pPr>
        <w:rPr>
          <w:b/>
          <w:color w:val="C00000"/>
        </w:rPr>
      </w:pPr>
    </w:p>
    <w:p w:rsidR="00B95CEF" w:rsidRPr="006A4F35" w:rsidRDefault="00B95CEF" w:rsidP="004154C5">
      <w:pPr>
        <w:rPr>
          <w:b/>
          <w:color w:val="990000"/>
        </w:rPr>
      </w:pPr>
      <w:r w:rsidRPr="006A4F35">
        <w:rPr>
          <w:b/>
          <w:color w:val="990000"/>
        </w:rPr>
        <w:t>Zusammenarbeit</w:t>
      </w:r>
      <w:r w:rsidR="00FD05C0" w:rsidRPr="006A4F35">
        <w:rPr>
          <w:b/>
          <w:color w:val="990000"/>
        </w:rPr>
        <w:t>:</w:t>
      </w:r>
    </w:p>
    <w:p w:rsidR="000962E6" w:rsidRDefault="00FD05C0" w:rsidP="000962E6">
      <w:r w:rsidRPr="003437D4">
        <w:t>Die Delegat</w:t>
      </w:r>
      <w:r w:rsidR="009124BF">
        <w:t>ionsmitglieder treten</w:t>
      </w:r>
      <w:r w:rsidRPr="003437D4">
        <w:t xml:space="preserve"> aktiv in Kontakt zu den für die jeweiligen Themen </w:t>
      </w:r>
      <w:r w:rsidR="009124BF">
        <w:t>relevanten Gremien und Personen</w:t>
      </w:r>
      <w:r w:rsidR="002104FE" w:rsidRPr="003437D4">
        <w:t>. Sofern oben nicht aufgeführt: In besonderem Maße ist ein</w:t>
      </w:r>
      <w:r w:rsidR="00E076C5">
        <w:t>e Abstimmung erforderlich mit</w:t>
      </w:r>
      <w:r w:rsidR="000962E6">
        <w:t xml:space="preserve"> </w:t>
      </w:r>
      <w:r w:rsidR="00285130">
        <w:fldChar w:fldCharType="begin">
          <w:ffData>
            <w:name w:val="Text1"/>
            <w:enabled/>
            <w:calcOnExit w:val="0"/>
            <w:textInput/>
          </w:ffData>
        </w:fldChar>
      </w:r>
      <w:bookmarkStart w:id="6" w:name="Text1"/>
      <w:r w:rsidR="00285130">
        <w:instrText xml:space="preserve"> FORMTEXT </w:instrText>
      </w:r>
      <w:r w:rsidR="00285130">
        <w:fldChar w:fldCharType="separate"/>
      </w:r>
      <w:r w:rsidR="00FA0C9B">
        <w:rPr>
          <w:noProof/>
        </w:rPr>
        <w:t xml:space="preserve">der Mitarbeiterkonferenz/Schulführung. </w:t>
      </w:r>
      <w:r w:rsidR="00285130">
        <w:fldChar w:fldCharType="end"/>
      </w:r>
      <w:bookmarkEnd w:id="6"/>
      <w:r w:rsidR="0037153A">
        <w:t xml:space="preserve">. </w:t>
      </w:r>
      <w:r w:rsidR="0021308D">
        <w:t>Vor Entscheidungen findet eine Beratung im delegierenden Organ statt.</w:t>
      </w:r>
    </w:p>
    <w:p w:rsidR="000962E6" w:rsidRDefault="000962E6" w:rsidP="000962E6"/>
    <w:p w:rsidR="00063533" w:rsidRPr="006A4F35" w:rsidRDefault="00CE4420" w:rsidP="000962E6">
      <w:pPr>
        <w:rPr>
          <w:color w:val="990000"/>
        </w:rPr>
      </w:pPr>
      <w:r w:rsidRPr="006A4F35">
        <w:rPr>
          <w:b/>
          <w:color w:val="990000"/>
        </w:rPr>
        <w:t>Budget &amp; angerechnetes Stundendeputat</w:t>
      </w:r>
    </w:p>
    <w:p w:rsidR="0046618E" w:rsidRPr="00D627CB" w:rsidRDefault="00DC31BE" w:rsidP="00D627CB">
      <w:pPr>
        <w:spacing w:after="0"/>
      </w:pPr>
      <w:r w:rsidRPr="00D627CB">
        <w:fldChar w:fldCharType="begin">
          <w:ffData>
            <w:name w:val="Text2"/>
            <w:enabled/>
            <w:calcOnExit w:val="0"/>
            <w:textInput/>
          </w:ffData>
        </w:fldChar>
      </w:r>
      <w:r w:rsidRPr="00D627CB">
        <w:instrText xml:space="preserve"> FORMTEXT </w:instrText>
      </w:r>
      <w:r w:rsidRPr="00D627CB">
        <w:fldChar w:fldCharType="separate"/>
      </w:r>
      <w:r w:rsidR="001426A5">
        <w:t> </w:t>
      </w:r>
      <w:r w:rsidR="001426A5">
        <w:t> </w:t>
      </w:r>
      <w:r w:rsidR="001426A5">
        <w:t> </w:t>
      </w:r>
      <w:r w:rsidR="001426A5">
        <w:t> </w:t>
      </w:r>
      <w:r w:rsidR="001426A5">
        <w:t> </w:t>
      </w:r>
      <w:r w:rsidRPr="00D627CB">
        <w:fldChar w:fldCharType="end"/>
      </w:r>
    </w:p>
    <w:p w:rsidR="00D627CB" w:rsidRDefault="00D627CB" w:rsidP="00D627CB">
      <w:pPr>
        <w:spacing w:after="0"/>
      </w:pPr>
      <w:r>
        <w:br w:type="page"/>
      </w:r>
    </w:p>
    <w:tbl>
      <w:tblPr>
        <w:tblStyle w:val="Gitternetztabelle1hellAkzent61"/>
        <w:tblW w:w="9606" w:type="dxa"/>
        <w:tblLook w:val="04A0" w:firstRow="1" w:lastRow="0" w:firstColumn="1" w:lastColumn="0" w:noHBand="0" w:noVBand="1"/>
      </w:tblPr>
      <w:tblGrid>
        <w:gridCol w:w="3369"/>
        <w:gridCol w:w="6237"/>
      </w:tblGrid>
      <w:tr w:rsidR="00AB5511" w:rsidTr="00A521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7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AB5511" w:rsidRPr="00242C88" w:rsidRDefault="00D627CB" w:rsidP="001708C2">
            <w:pPr>
              <w:rPr>
                <w:color w:val="C00000"/>
              </w:rPr>
            </w:pPr>
            <w:r w:rsidRPr="006A4F35">
              <w:rPr>
                <w:color w:val="990000"/>
              </w:rPr>
              <w:lastRenderedPageBreak/>
              <w:t>D</w:t>
            </w:r>
            <w:r w:rsidR="00D17821" w:rsidRPr="006A4F35">
              <w:rPr>
                <w:color w:val="990000"/>
              </w:rPr>
              <w:t>elegationszusammensetzung</w:t>
            </w:r>
          </w:p>
        </w:tc>
        <w:tc>
          <w:tcPr>
            <w:tcW w:w="6237" w:type="dxa"/>
            <w:shd w:val="clear" w:color="auto" w:fill="FDE9D9" w:themeFill="accent6" w:themeFillTint="33"/>
          </w:tcPr>
          <w:p w:rsidR="00AB5511" w:rsidRPr="00242C88" w:rsidRDefault="00AB5511" w:rsidP="00A80B9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00000"/>
              </w:rPr>
            </w:pPr>
          </w:p>
        </w:tc>
      </w:tr>
      <w:tr w:rsidR="00D17821" w:rsidTr="00A521F4">
        <w:trPr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D17821" w:rsidRPr="006A4F35" w:rsidRDefault="008B4B9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Beauftragung erfolgt durch </w:t>
            </w:r>
          </w:p>
        </w:tc>
        <w:tc>
          <w:tcPr>
            <w:tcW w:w="6237" w:type="dxa"/>
          </w:tcPr>
          <w:p w:rsidR="00D17821" w:rsidRPr="00DC31BE" w:rsidRDefault="00DC31BE" w:rsidP="00FA0C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FA0C9B">
              <w:rPr>
                <w:b/>
                <w:noProof/>
                <w:color w:val="4A442A" w:themeColor="background2" w:themeShade="40"/>
              </w:rPr>
              <w:t>Mitarbeiterkonferenz</w:t>
            </w:r>
            <w:r w:rsidR="001426A5">
              <w:rPr>
                <w:b/>
                <w:noProof/>
                <w:color w:val="4A442A" w:themeColor="background2" w:themeShade="40"/>
              </w:rPr>
              <w:t xml:space="preserve"> und STO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rPr>
          <w:trHeight w:val="1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Zusammensetzung:</w:t>
            </w:r>
            <w:r w:rsidR="00E84642" w:rsidRPr="006A4F35">
              <w:rPr>
                <w:b w:val="0"/>
                <w:color w:val="990000"/>
              </w:rPr>
              <w:t xml:space="preserve"> (N</w:t>
            </w:r>
            <w:r w:rsidRPr="006A4F35">
              <w:rPr>
                <w:b w:val="0"/>
                <w:color w:val="990000"/>
              </w:rPr>
              <w:t>otwendige Vertretung in Bezug auf die Vernetzung im Schulganzen):</w:t>
            </w:r>
          </w:p>
          <w:p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657454" w:rsidRPr="00DC31BE" w:rsidRDefault="00DC31BE" w:rsidP="001426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1426A5">
              <w:rPr>
                <w:b/>
                <w:color w:val="4A442A" w:themeColor="background2" w:themeShade="40"/>
              </w:rPr>
              <w:t>Hausmeister,</w:t>
            </w:r>
            <w:r w:rsidR="00FA0C9B">
              <w:rPr>
                <w:b/>
                <w:noProof/>
                <w:color w:val="4A442A" w:themeColor="background2" w:themeShade="40"/>
              </w:rPr>
              <w:t xml:space="preserve"> </w:t>
            </w:r>
            <w:r w:rsidR="00DF49DD">
              <w:rPr>
                <w:b/>
                <w:noProof/>
                <w:color w:val="4A442A" w:themeColor="background2" w:themeShade="40"/>
              </w:rPr>
              <w:t xml:space="preserve">Lehrer, </w:t>
            </w:r>
            <w:r w:rsidR="003A4941">
              <w:rPr>
                <w:b/>
                <w:noProof/>
                <w:color w:val="4A442A" w:themeColor="background2" w:themeShade="40"/>
              </w:rPr>
              <w:t>E</w:t>
            </w:r>
            <w:r w:rsidR="00FA0C9B">
              <w:rPr>
                <w:b/>
                <w:noProof/>
                <w:color w:val="4A442A" w:themeColor="background2" w:themeShade="40"/>
              </w:rPr>
              <w:t>ltern</w:t>
            </w:r>
            <w:r w:rsidR="001426A5">
              <w:rPr>
                <w:b/>
                <w:noProof/>
                <w:color w:val="4A442A" w:themeColor="background2" w:themeShade="40"/>
              </w:rPr>
              <w:t xml:space="preserve"> (Experten)</w:t>
            </w:r>
            <w:r w:rsidR="003A4941">
              <w:rPr>
                <w:b/>
                <w:noProof/>
                <w:color w:val="4A442A" w:themeColor="background2" w:themeShade="40"/>
              </w:rPr>
              <w:t xml:space="preserve">, </w:t>
            </w:r>
            <w:r w:rsidR="005D5FD8">
              <w:rPr>
                <w:b/>
                <w:noProof/>
                <w:color w:val="4A442A" w:themeColor="background2" w:themeShade="40"/>
              </w:rPr>
              <w:t>Geschäftsführung.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Anzahl der Mitglieder</w:t>
            </w:r>
          </w:p>
        </w:tc>
        <w:tc>
          <w:tcPr>
            <w:tcW w:w="6237" w:type="dxa"/>
          </w:tcPr>
          <w:p w:rsidR="00657454" w:rsidRPr="00DC31BE" w:rsidRDefault="00DC31BE" w:rsidP="00DF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DF49DD">
              <w:rPr>
                <w:b/>
                <w:noProof/>
                <w:color w:val="4A442A" w:themeColor="background2" w:themeShade="40"/>
              </w:rPr>
              <w:t>6</w:t>
            </w:r>
            <w:r w:rsidR="003A4941">
              <w:rPr>
                <w:b/>
                <w:noProof/>
                <w:color w:val="4A442A" w:themeColor="background2" w:themeShade="40"/>
              </w:rPr>
              <w:t>-8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rPr>
          <w:trHeight w:val="11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Erforderliche</w:t>
            </w:r>
            <w:r w:rsidR="00E84642" w:rsidRPr="006A4F35">
              <w:rPr>
                <w:b w:val="0"/>
                <w:color w:val="990000"/>
              </w:rPr>
              <w:t xml:space="preserve"> bzw.</w:t>
            </w:r>
            <w:r w:rsidRPr="006A4F35">
              <w:rPr>
                <w:b w:val="0"/>
                <w:color w:val="990000"/>
              </w:rPr>
              <w:t xml:space="preserve"> zu erwerbende Qualitäten</w:t>
            </w:r>
            <w:r w:rsidR="00085F2A" w:rsidRPr="006A4F35">
              <w:rPr>
                <w:b w:val="0"/>
                <w:color w:val="990000"/>
              </w:rPr>
              <w:t>/ Kompetenzen</w:t>
            </w:r>
            <w:r w:rsidRPr="006A4F35">
              <w:rPr>
                <w:b w:val="0"/>
                <w:color w:val="990000"/>
              </w:rPr>
              <w:t xml:space="preserve"> für Dele</w:t>
            </w:r>
            <w:r w:rsidR="00085F2A" w:rsidRPr="006A4F35">
              <w:rPr>
                <w:b w:val="0"/>
                <w:color w:val="990000"/>
              </w:rPr>
              <w:t xml:space="preserve">gationsmitglieder - </w:t>
            </w:r>
            <w:r w:rsidRPr="006A4F35">
              <w:rPr>
                <w:b w:val="0"/>
                <w:color w:val="990000"/>
              </w:rPr>
              <w:t>Fortbildungsbedarf:</w:t>
            </w:r>
          </w:p>
          <w:p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657454" w:rsidRPr="00DC31BE" w:rsidRDefault="00DC31BE" w:rsidP="001426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1426A5">
              <w:rPr>
                <w:b/>
                <w:noProof/>
                <w:color w:val="4A442A" w:themeColor="background2" w:themeShade="40"/>
              </w:rPr>
              <w:t>Fachliche Qualifikationen (Handwerker, Architekten, Bauingenieure, Energieberater, Projektabwicklung etc.)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E84642" w:rsidTr="00A521F4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E84642" w:rsidRPr="006A4F35" w:rsidRDefault="00E84642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Verfahren zur Bestellung neuer Mitglieder</w:t>
            </w:r>
          </w:p>
        </w:tc>
        <w:tc>
          <w:tcPr>
            <w:tcW w:w="6237" w:type="dxa"/>
          </w:tcPr>
          <w:p w:rsidR="00E84642" w:rsidRPr="00DC31BE" w:rsidRDefault="00DC31BE" w:rsidP="00DF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3A4941">
              <w:rPr>
                <w:b/>
                <w:noProof/>
                <w:color w:val="4A442A" w:themeColor="background2" w:themeShade="40"/>
              </w:rPr>
              <w:t>Delegation s</w:t>
            </w:r>
            <w:r w:rsidR="00DF49DD">
              <w:rPr>
                <w:b/>
                <w:noProof/>
                <w:color w:val="4A442A" w:themeColor="background2" w:themeShade="40"/>
              </w:rPr>
              <w:t>chlägt vor</w:t>
            </w:r>
            <w:r w:rsidR="003A4941">
              <w:rPr>
                <w:b/>
                <w:noProof/>
                <w:color w:val="4A442A" w:themeColor="background2" w:themeShade="40"/>
              </w:rPr>
              <w:t xml:space="preserve"> und lässt in der MK bestätigen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</w:tbl>
    <w:p w:rsidR="007B3025" w:rsidRDefault="007B3025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287"/>
        <w:gridCol w:w="6115"/>
      </w:tblGrid>
      <w:tr w:rsidR="007B3025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FC61EC" w:rsidRPr="006A4F35" w:rsidRDefault="000E5358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Arbeitsweise &amp; Rollenverteilung</w:t>
            </w:r>
          </w:p>
          <w:p w:rsidR="007B3025" w:rsidRPr="00242C88" w:rsidRDefault="007B3025" w:rsidP="004154C5">
            <w:pPr>
              <w:rPr>
                <w:b w:val="0"/>
                <w:color w:val="C00000"/>
              </w:rPr>
            </w:pPr>
          </w:p>
        </w:tc>
        <w:tc>
          <w:tcPr>
            <w:tcW w:w="6409" w:type="dxa"/>
            <w:shd w:val="clear" w:color="auto" w:fill="FDE9D9" w:themeFill="accent6" w:themeFillTint="33"/>
          </w:tcPr>
          <w:p w:rsidR="007B3025" w:rsidRPr="00242C88" w:rsidRDefault="007B3025" w:rsidP="004154C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8B4B94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8B4B94" w:rsidRPr="006A4F35" w:rsidRDefault="00CE4420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Delegationsmitglieder sind:</w:t>
            </w:r>
          </w:p>
        </w:tc>
        <w:tc>
          <w:tcPr>
            <w:tcW w:w="6409" w:type="dxa"/>
          </w:tcPr>
          <w:p w:rsidR="0021308D" w:rsidRPr="00DC31BE" w:rsidRDefault="00DC31BE" w:rsidP="00DC02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223B4">
              <w:rPr>
                <w:noProof/>
                <w:color w:val="4A442A" w:themeColor="background2" w:themeShade="40"/>
              </w:rPr>
              <w:t>Stefan Loebner (</w:t>
            </w:r>
            <w:r w:rsidR="001426A5">
              <w:rPr>
                <w:noProof/>
                <w:color w:val="4A442A" w:themeColor="background2" w:themeShade="40"/>
              </w:rPr>
              <w:t xml:space="preserve">Eltern </w:t>
            </w:r>
            <w:r w:rsidR="002223B4">
              <w:rPr>
                <w:noProof/>
                <w:color w:val="4A442A" w:themeColor="background2" w:themeShade="40"/>
              </w:rPr>
              <w:t>Experte</w:t>
            </w:r>
            <w:r w:rsidR="001426A5">
              <w:rPr>
                <w:noProof/>
                <w:color w:val="4A442A" w:themeColor="background2" w:themeShade="40"/>
              </w:rPr>
              <w:t xml:space="preserve"> Architekt</w:t>
            </w:r>
            <w:r w:rsidR="002223B4">
              <w:rPr>
                <w:noProof/>
                <w:color w:val="4A442A" w:themeColor="background2" w:themeShade="40"/>
              </w:rPr>
              <w:t xml:space="preserve">) </w:t>
            </w:r>
            <w:r w:rsidR="001426A5">
              <w:rPr>
                <w:noProof/>
                <w:color w:val="4A442A" w:themeColor="background2" w:themeShade="40"/>
              </w:rPr>
              <w:t>Armin Scheibel</w:t>
            </w:r>
            <w:r w:rsidR="003A4941">
              <w:rPr>
                <w:noProof/>
                <w:color w:val="4A442A" w:themeColor="background2" w:themeShade="40"/>
              </w:rPr>
              <w:t xml:space="preserve"> (</w:t>
            </w:r>
            <w:r w:rsidR="003A4941" w:rsidRPr="003A4941">
              <w:rPr>
                <w:noProof/>
                <w:color w:val="4A442A" w:themeColor="background2" w:themeShade="40"/>
              </w:rPr>
              <w:t>Lehrer</w:t>
            </w:r>
            <w:r w:rsidR="00DC029E">
              <w:rPr>
                <w:noProof/>
                <w:color w:val="4A442A" w:themeColor="background2" w:themeShade="40"/>
              </w:rPr>
              <w:t xml:space="preserve"> Experte</w:t>
            </w:r>
            <w:r w:rsidR="001426A5">
              <w:rPr>
                <w:noProof/>
                <w:color w:val="4A442A" w:themeColor="background2" w:themeShade="40"/>
              </w:rPr>
              <w:t xml:space="preserve">), Daniel Albiez (Eltern </w:t>
            </w:r>
            <w:r w:rsidR="00DC029E">
              <w:rPr>
                <w:noProof/>
                <w:color w:val="4A442A" w:themeColor="background2" w:themeShade="40"/>
              </w:rPr>
              <w:t>E</w:t>
            </w:r>
            <w:r w:rsidR="001426A5">
              <w:rPr>
                <w:noProof/>
                <w:color w:val="4A442A" w:themeColor="background2" w:themeShade="40"/>
              </w:rPr>
              <w:t>xperte Architekt), Michael Palm (Eltern Experte Landschaftsarchitekt),</w:t>
            </w:r>
            <w:r w:rsidR="003A4941" w:rsidRPr="003A4941">
              <w:rPr>
                <w:noProof/>
                <w:color w:val="4A442A" w:themeColor="background2" w:themeShade="40"/>
              </w:rPr>
              <w:t xml:space="preserve"> </w:t>
            </w:r>
            <w:r w:rsidR="00DC029E">
              <w:rPr>
                <w:noProof/>
                <w:color w:val="4A442A" w:themeColor="background2" w:themeShade="40"/>
              </w:rPr>
              <w:t xml:space="preserve">Matthias Schönberger (Eltern Experte Schreiner), </w:t>
            </w:r>
            <w:r w:rsidR="003A4941" w:rsidRPr="003A4941">
              <w:rPr>
                <w:noProof/>
                <w:color w:val="4A442A" w:themeColor="background2" w:themeShade="40"/>
              </w:rPr>
              <w:t>Uwe Walter (Hausmeister), Andreas Hein-Fischer</w:t>
            </w:r>
            <w:r w:rsidR="002223B4">
              <w:rPr>
                <w:noProof/>
                <w:color w:val="4A442A" w:themeColor="background2" w:themeShade="40"/>
              </w:rPr>
              <w:t xml:space="preserve"> </w:t>
            </w:r>
            <w:r w:rsidR="003A4941" w:rsidRPr="003A4941">
              <w:rPr>
                <w:noProof/>
                <w:color w:val="4A442A" w:themeColor="background2" w:themeShade="40"/>
              </w:rPr>
              <w:t>(</w:t>
            </w:r>
            <w:r w:rsidR="00DC029E">
              <w:rPr>
                <w:noProof/>
                <w:color w:val="4A442A" w:themeColor="background2" w:themeShade="40"/>
              </w:rPr>
              <w:t>Hausmeister</w:t>
            </w:r>
            <w:r w:rsidR="003A4941" w:rsidRPr="003A4941">
              <w:rPr>
                <w:noProof/>
                <w:color w:val="4A442A" w:themeColor="background2" w:themeShade="40"/>
              </w:rPr>
              <w:t>), Stephan Götte (G</w:t>
            </w:r>
            <w:r w:rsidR="00DC029E">
              <w:rPr>
                <w:noProof/>
                <w:color w:val="4A442A" w:themeColor="background2" w:themeShade="40"/>
              </w:rPr>
              <w:t>F</w:t>
            </w:r>
            <w:r w:rsidR="003A4941" w:rsidRPr="003A4941">
              <w:rPr>
                <w:noProof/>
                <w:color w:val="4A442A" w:themeColor="background2" w:themeShade="40"/>
              </w:rPr>
              <w:t>)</w:t>
            </w:r>
            <w:r w:rsidR="00DC029E">
              <w:rPr>
                <w:noProof/>
                <w:color w:val="4A442A" w:themeColor="background2" w:themeShade="40"/>
              </w:rPr>
              <w:t>, Cathrin Benz (GF)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CE4420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CE4420" w:rsidRPr="006A4F35" w:rsidRDefault="00CE4420" w:rsidP="00FC61EC">
            <w:pPr>
              <w:rPr>
                <w:color w:val="990000"/>
              </w:rPr>
            </w:pPr>
            <w:r w:rsidRPr="006A4F35">
              <w:rPr>
                <w:b w:val="0"/>
                <w:color w:val="990000"/>
              </w:rPr>
              <w:t>Turnus und Ort der Besprechungen</w:t>
            </w:r>
          </w:p>
        </w:tc>
        <w:tc>
          <w:tcPr>
            <w:tcW w:w="6409" w:type="dxa"/>
          </w:tcPr>
          <w:p w:rsidR="00CE4420" w:rsidRPr="00DC31BE" w:rsidRDefault="00DC31BE" w:rsidP="00DC02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3A4941">
              <w:rPr>
                <w:noProof/>
                <w:color w:val="4A442A" w:themeColor="background2" w:themeShade="40"/>
              </w:rPr>
              <w:t xml:space="preserve">Alle </w:t>
            </w:r>
            <w:r w:rsidR="00DC029E">
              <w:rPr>
                <w:noProof/>
                <w:color w:val="4A442A" w:themeColor="background2" w:themeShade="40"/>
              </w:rPr>
              <w:t>vier</w:t>
            </w:r>
            <w:r w:rsidR="003A4941">
              <w:rPr>
                <w:noProof/>
                <w:color w:val="4A442A" w:themeColor="background2" w:themeShade="40"/>
              </w:rPr>
              <w:t xml:space="preserve"> Wochen, Besprechungsraum neben der Mensa, mittwochs 17:00 Uhr.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6018F7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018F7" w:rsidRPr="006A4F35" w:rsidRDefault="006018F7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Sprecher</w:t>
            </w:r>
            <w:r w:rsidR="0021308D" w:rsidRPr="006A4F35">
              <w:rPr>
                <w:b w:val="0"/>
                <w:color w:val="990000"/>
              </w:rPr>
              <w:t xml:space="preserve"> (wenn vereinbart)</w:t>
            </w:r>
          </w:p>
        </w:tc>
        <w:tc>
          <w:tcPr>
            <w:tcW w:w="6409" w:type="dxa"/>
          </w:tcPr>
          <w:p w:rsidR="006018F7" w:rsidRPr="00DC31BE" w:rsidRDefault="00DC31BE" w:rsidP="00DC02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DC029E">
              <w:rPr>
                <w:color w:val="4A442A" w:themeColor="background2" w:themeShade="40"/>
              </w:rPr>
              <w:t> </w:t>
            </w:r>
            <w:r w:rsidR="00DC029E">
              <w:rPr>
                <w:color w:val="4A442A" w:themeColor="background2" w:themeShade="40"/>
              </w:rPr>
              <w:t> </w:t>
            </w:r>
            <w:r w:rsidR="00DC029E">
              <w:rPr>
                <w:color w:val="4A442A" w:themeColor="background2" w:themeShade="40"/>
              </w:rPr>
              <w:t> </w:t>
            </w:r>
            <w:r w:rsidR="00DC029E">
              <w:rPr>
                <w:color w:val="4A442A" w:themeColor="background2" w:themeShade="40"/>
              </w:rPr>
              <w:t> </w:t>
            </w:r>
            <w:r w:rsidR="00DC029E">
              <w:rPr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FC61EC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Protokoll – Verteiler &amp; Ablage</w:t>
            </w:r>
          </w:p>
        </w:tc>
        <w:tc>
          <w:tcPr>
            <w:tcW w:w="6409" w:type="dxa"/>
          </w:tcPr>
          <w:p w:rsidR="00FC61EC" w:rsidRPr="00DC31BE" w:rsidRDefault="00DC31BE" w:rsidP="00DC02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DC029E">
              <w:rPr>
                <w:noProof/>
                <w:color w:val="4A442A" w:themeColor="background2" w:themeShade="40"/>
              </w:rPr>
              <w:t>Uwe Walter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21308D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Weitere, </w:t>
            </w:r>
            <w:r w:rsidR="006018F7" w:rsidRPr="006A4F35">
              <w:rPr>
                <w:b w:val="0"/>
                <w:color w:val="990000"/>
              </w:rPr>
              <w:t>spezielle Rollen der Gruppe</w:t>
            </w:r>
          </w:p>
        </w:tc>
        <w:tc>
          <w:tcPr>
            <w:tcW w:w="6409" w:type="dxa"/>
          </w:tcPr>
          <w:p w:rsidR="00FC61EC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C17998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Modus interne Entscheidungen</w:t>
            </w:r>
          </w:p>
        </w:tc>
        <w:tc>
          <w:tcPr>
            <w:tcW w:w="6409" w:type="dxa"/>
          </w:tcPr>
          <w:p w:rsidR="00FC61EC" w:rsidRPr="00DC31BE" w:rsidRDefault="00DC31BE" w:rsidP="00DC02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DC029E">
              <w:rPr>
                <w:noProof/>
                <w:color w:val="4A442A" w:themeColor="background2" w:themeShade="40"/>
              </w:rPr>
              <w:t>Nach Maßnahme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</w:tbl>
    <w:p w:rsidR="00AB4682" w:rsidRPr="00FC61EC" w:rsidRDefault="00AB4682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268"/>
        <w:gridCol w:w="6134"/>
      </w:tblGrid>
      <w:tr w:rsidR="00FC61EC" w:rsidRPr="00FC61EC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78" w:type="dxa"/>
            <w:gridSpan w:val="2"/>
            <w:shd w:val="clear" w:color="auto" w:fill="FDE9D9" w:themeFill="accent6" w:themeFillTint="33"/>
          </w:tcPr>
          <w:p w:rsidR="00FC61EC" w:rsidRPr="006A4F35" w:rsidRDefault="00FC61EC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Rüc</w:t>
            </w:r>
            <w:r w:rsidR="00994552">
              <w:rPr>
                <w:color w:val="990000"/>
              </w:rPr>
              <w:t>kblick – Rechenschaft – Rückmeldung/ Entlastung</w:t>
            </w:r>
            <w:r w:rsidRPr="006A4F35">
              <w:rPr>
                <w:color w:val="990000"/>
              </w:rPr>
              <w:t>:</w:t>
            </w:r>
          </w:p>
          <w:p w:rsidR="00FC61EC" w:rsidRPr="00FC61EC" w:rsidRDefault="00FC61EC" w:rsidP="004154C5">
            <w:pPr>
              <w:rPr>
                <w:color w:val="C00000"/>
              </w:rPr>
            </w:pPr>
          </w:p>
        </w:tc>
      </w:tr>
      <w:tr w:rsidR="00FC61EC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FC61EC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Dauer der</w:t>
            </w:r>
            <w:r w:rsidR="006018F7" w:rsidRPr="006A4F35">
              <w:rPr>
                <w:b w:val="0"/>
                <w:color w:val="990000"/>
              </w:rPr>
              <w:t xml:space="preserve"> Beauftragung</w:t>
            </w:r>
          </w:p>
        </w:tc>
        <w:tc>
          <w:tcPr>
            <w:tcW w:w="6409" w:type="dxa"/>
          </w:tcPr>
          <w:p w:rsidR="00FC61EC" w:rsidRPr="00DC31BE" w:rsidRDefault="00DC31BE" w:rsidP="004154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AB4682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F139FE" w:rsidP="004154C5">
            <w:pPr>
              <w:rPr>
                <w:b w:val="0"/>
                <w:color w:val="990000"/>
              </w:rPr>
            </w:pPr>
            <w:r>
              <w:rPr>
                <w:b w:val="0"/>
                <w:color w:val="990000"/>
              </w:rPr>
              <w:t>Turnus &amp; Gremium für Rückblick - Rechenschaft - Rückmeldung</w:t>
            </w:r>
            <w:r w:rsidR="00AB4682" w:rsidRPr="006A4F35">
              <w:rPr>
                <w:b w:val="0"/>
                <w:color w:val="990000"/>
              </w:rPr>
              <w:t xml:space="preserve"> bzw. Entlastung</w:t>
            </w:r>
          </w:p>
        </w:tc>
        <w:tc>
          <w:tcPr>
            <w:tcW w:w="6409" w:type="dxa"/>
          </w:tcPr>
          <w:p w:rsidR="00AB4682" w:rsidRPr="00DC31BE" w:rsidRDefault="00DC31BE" w:rsidP="00DC02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DC029E">
              <w:rPr>
                <w:noProof/>
                <w:color w:val="4A442A" w:themeColor="background2" w:themeShade="40"/>
              </w:rPr>
              <w:t>Jährlich MK und STO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AB4682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AB4682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Nächster Termin</w:t>
            </w:r>
            <w:r w:rsidR="00F139FE">
              <w:rPr>
                <w:b w:val="0"/>
                <w:color w:val="990000"/>
              </w:rPr>
              <w:t xml:space="preserve"> (R/R</w:t>
            </w:r>
            <w:r w:rsidR="006018F7" w:rsidRPr="006A4F35">
              <w:rPr>
                <w:b w:val="0"/>
                <w:color w:val="990000"/>
              </w:rPr>
              <w:t>)</w:t>
            </w:r>
            <w:r w:rsidRPr="006A4F35">
              <w:rPr>
                <w:b w:val="0"/>
                <w:color w:val="990000"/>
              </w:rPr>
              <w:t>:</w:t>
            </w:r>
          </w:p>
        </w:tc>
        <w:tc>
          <w:tcPr>
            <w:tcW w:w="6409" w:type="dxa"/>
          </w:tcPr>
          <w:p w:rsidR="00AB4682" w:rsidRPr="00B92161" w:rsidRDefault="00DC4969" w:rsidP="00DC02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DC029E">
              <w:rPr>
                <w:noProof/>
                <w:color w:val="4A442A" w:themeColor="background2" w:themeShade="40"/>
              </w:rPr>
              <w:t>Dezember 2018</w:t>
            </w:r>
            <w:bookmarkStart w:id="7" w:name="_GoBack"/>
            <w:bookmarkEnd w:id="7"/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</w:tbl>
    <w:p w:rsidR="00AB4682" w:rsidRDefault="00AB4682" w:rsidP="004154C5">
      <w:pPr>
        <w:rPr>
          <w:b/>
          <w:color w:val="C00000"/>
        </w:rPr>
      </w:pPr>
    </w:p>
    <w:p w:rsidR="00262702" w:rsidRPr="006A4F35" w:rsidRDefault="00E84642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>Beschlossen</w:t>
      </w:r>
      <w:r w:rsidR="00657454" w:rsidRPr="006A4F35">
        <w:rPr>
          <w:b/>
          <w:color w:val="990000"/>
        </w:rPr>
        <w:t xml:space="preserve"> a</w:t>
      </w:r>
      <w:r w:rsidR="006A4F35" w:rsidRPr="006A4F35">
        <w:rPr>
          <w:b/>
          <w:color w:val="990000"/>
        </w:rPr>
        <w:t>m ____________________</w:t>
      </w:r>
      <w:r w:rsidR="0086059B" w:rsidRPr="006A4F35">
        <w:rPr>
          <w:b/>
          <w:color w:val="990000"/>
        </w:rPr>
        <w:t xml:space="preserve"> in </w:t>
      </w:r>
      <w:r w:rsidR="006A4F35" w:rsidRPr="006A4F35">
        <w:rPr>
          <w:b/>
          <w:color w:val="990000"/>
        </w:rPr>
        <w:t>_____</w:t>
      </w:r>
      <w:r w:rsidR="00657454" w:rsidRPr="006A4F35">
        <w:rPr>
          <w:b/>
          <w:color w:val="990000"/>
        </w:rPr>
        <w:t>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(Name des delegierenden Gremiums)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</w:p>
    <w:p w:rsidR="0086059B" w:rsidRPr="006A4F35" w:rsidRDefault="0086059B" w:rsidP="0086059B">
      <w:pPr>
        <w:rPr>
          <w:b/>
          <w:color w:val="990000"/>
          <w:sz w:val="16"/>
        </w:rPr>
      </w:pPr>
    </w:p>
    <w:p w:rsidR="0086059B" w:rsidRPr="006A4F35" w:rsidRDefault="0086059B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 xml:space="preserve"> 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</w:t>
      </w:r>
      <w:r w:rsidR="00E40BDF">
        <w:rPr>
          <w:b/>
          <w:color w:val="990000"/>
          <w:sz w:val="16"/>
        </w:rPr>
        <w:t xml:space="preserve">Name &amp; </w:t>
      </w:r>
      <w:r w:rsidRPr="006A4F35">
        <w:rPr>
          <w:b/>
          <w:color w:val="990000"/>
          <w:sz w:val="16"/>
        </w:rPr>
        <w:t>Unterschrift</w:t>
      </w:r>
      <w:r w:rsidR="00E40BDF">
        <w:rPr>
          <w:b/>
          <w:color w:val="990000"/>
          <w:sz w:val="16"/>
        </w:rPr>
        <w:t xml:space="preserve"> für das del. Gremium</w:t>
      </w:r>
      <w:r w:rsidRPr="006A4F35">
        <w:rPr>
          <w:b/>
          <w:color w:val="990000"/>
          <w:sz w:val="16"/>
        </w:rPr>
        <w:t>)</w:t>
      </w:r>
    </w:p>
    <w:sectPr w:rsidR="0086059B" w:rsidRPr="006A4F35" w:rsidSect="00A521F4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1247" w:bottom="1134" w:left="1247" w:header="680" w:footer="567" w:gutter="0"/>
      <w:pgBorders w:offsetFrom="page">
        <w:top w:val="thickThinLargeGap" w:sz="24" w:space="24" w:color="C00000"/>
        <w:left w:val="thickThinLargeGap" w:sz="24" w:space="24" w:color="C00000"/>
        <w:bottom w:val="thinThickLargeGap" w:sz="24" w:space="24" w:color="C00000"/>
        <w:right w:val="thinThickLargeGap" w:sz="24" w:space="24" w:color="C00000"/>
      </w:pgBorders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426A5" w:rsidRDefault="001426A5" w:rsidP="00F73E12">
      <w:pPr>
        <w:spacing w:after="0" w:line="240" w:lineRule="auto"/>
      </w:pPr>
      <w:r>
        <w:separator/>
      </w:r>
    </w:p>
  </w:endnote>
  <w:endnote w:type="continuationSeparator" w:id="0">
    <w:p w:rsidR="001426A5" w:rsidRDefault="001426A5" w:rsidP="00F73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426A5" w:rsidRDefault="001426A5" w:rsidP="00483771">
    <w:pPr>
      <w:pStyle w:val="Fuzeile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426A5" w:rsidRPr="00555F5B" w:rsidRDefault="001426A5" w:rsidP="00D64ABA">
    <w:pPr>
      <w:pStyle w:val="Fuzeile"/>
      <w:rPr>
        <w:sz w:val="18"/>
        <w:szCs w:val="18"/>
      </w:rPr>
    </w:pPr>
    <w:r>
      <w:rPr>
        <w:i/>
        <w:sz w:val="16"/>
        <w:szCs w:val="16"/>
      </w:rPr>
      <w:fldChar w:fldCharType="begin"/>
    </w:r>
    <w:r>
      <w:rPr>
        <w:i/>
        <w:sz w:val="16"/>
        <w:szCs w:val="16"/>
      </w:rPr>
      <w:instrText xml:space="preserve"> FILENAME \* MERGEFORMAT </w:instrText>
    </w:r>
    <w:r>
      <w:rPr>
        <w:i/>
        <w:sz w:val="16"/>
        <w:szCs w:val="16"/>
      </w:rPr>
      <w:fldChar w:fldCharType="separate"/>
    </w:r>
    <w:r>
      <w:rPr>
        <w:i/>
        <w:noProof/>
        <w:sz w:val="16"/>
        <w:szCs w:val="16"/>
      </w:rPr>
      <w:t>Delbeschr_Raum erg.docx</w:t>
    </w:r>
    <w:r>
      <w:rPr>
        <w:i/>
        <w:sz w:val="16"/>
        <w:szCs w:val="16"/>
      </w:rPr>
      <w:fldChar w:fldCharType="end"/>
    </w:r>
    <w:r>
      <w:tab/>
      <w:t xml:space="preserve">Seite </w:t>
    </w:r>
    <w:r>
      <w:rPr>
        <w:b/>
        <w:bCs/>
      </w:rPr>
      <w:fldChar w:fldCharType="begin"/>
    </w:r>
    <w:r>
      <w:rPr>
        <w:b/>
        <w:bCs/>
      </w:rPr>
      <w:instrText>PAGE  \* Arabic  \* MERGEFORMAT</w:instrText>
    </w:r>
    <w:r>
      <w:rPr>
        <w:b/>
        <w:bCs/>
      </w:rPr>
      <w:fldChar w:fldCharType="separate"/>
    </w:r>
    <w:r w:rsidR="00DC029E">
      <w:rPr>
        <w:b/>
        <w:bCs/>
        <w:noProof/>
      </w:rPr>
      <w:t>2</w:t>
    </w:r>
    <w:r>
      <w:rPr>
        <w:b/>
        <w:bCs/>
      </w:rPr>
      <w:fldChar w:fldCharType="end"/>
    </w:r>
    <w:r>
      <w:t xml:space="preserve"> von </w:t>
    </w:r>
    <w:r>
      <w:rPr>
        <w:b/>
        <w:bCs/>
      </w:rPr>
      <w:fldChar w:fldCharType="begin"/>
    </w:r>
    <w:r>
      <w:rPr>
        <w:b/>
        <w:bCs/>
      </w:rPr>
      <w:instrText>NUMPAGES  \* Arabic  \* MERGEFORMAT</w:instrText>
    </w:r>
    <w:r>
      <w:rPr>
        <w:b/>
        <w:bCs/>
      </w:rPr>
      <w:fldChar w:fldCharType="separate"/>
    </w:r>
    <w:r w:rsidR="00DC029E">
      <w:rPr>
        <w:b/>
        <w:bCs/>
        <w:noProof/>
      </w:rPr>
      <w:t>3</w:t>
    </w:r>
    <w:r>
      <w:rPr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426A5" w:rsidRPr="00555F5B" w:rsidRDefault="001426A5">
    <w:pPr>
      <w:pStyle w:val="Fuzeile"/>
      <w:rPr>
        <w:sz w:val="24"/>
      </w:rPr>
    </w:pPr>
    <w:r w:rsidRPr="00555F5B">
      <w:rPr>
        <w:i/>
        <w:sz w:val="18"/>
        <w:szCs w:val="18"/>
      </w:rPr>
      <w:fldChar w:fldCharType="begin"/>
    </w:r>
    <w:r w:rsidRPr="00555F5B">
      <w:rPr>
        <w:i/>
        <w:sz w:val="18"/>
        <w:szCs w:val="18"/>
      </w:rPr>
      <w:instrText xml:space="preserve"> FILENAME \* MERGEFORMAT </w:instrText>
    </w:r>
    <w:r w:rsidRPr="00555F5B">
      <w:rPr>
        <w:i/>
        <w:sz w:val="18"/>
        <w:szCs w:val="18"/>
      </w:rPr>
      <w:fldChar w:fldCharType="separate"/>
    </w:r>
    <w:r>
      <w:rPr>
        <w:i/>
        <w:noProof/>
        <w:sz w:val="18"/>
        <w:szCs w:val="18"/>
      </w:rPr>
      <w:t>Delbeschr_Raum erg.docx</w:t>
    </w:r>
    <w:r w:rsidRPr="00555F5B">
      <w:rPr>
        <w:i/>
        <w:sz w:val="18"/>
        <w:szCs w:val="18"/>
      </w:rPr>
      <w:fldChar w:fldCharType="end"/>
    </w:r>
    <w:r>
      <w:rPr>
        <w:i/>
        <w:sz w:val="16"/>
        <w:szCs w:val="16"/>
      </w:rPr>
      <w:tab/>
    </w:r>
    <w:r w:rsidRPr="00555F5B">
      <w:rPr>
        <w:i/>
        <w:sz w:val="18"/>
        <w:szCs w:val="16"/>
      </w:rPr>
      <w:t xml:space="preserve">Seite | </w:t>
    </w:r>
    <w:r w:rsidRPr="00555F5B">
      <w:rPr>
        <w:i/>
        <w:sz w:val="18"/>
        <w:szCs w:val="16"/>
      </w:rPr>
      <w:fldChar w:fldCharType="begin"/>
    </w:r>
    <w:r w:rsidRPr="00555F5B">
      <w:rPr>
        <w:i/>
        <w:sz w:val="18"/>
        <w:szCs w:val="16"/>
      </w:rPr>
      <w:instrText>PAGE   \* MERGEFORMAT</w:instrText>
    </w:r>
    <w:r w:rsidRPr="00555F5B">
      <w:rPr>
        <w:i/>
        <w:sz w:val="18"/>
        <w:szCs w:val="16"/>
      </w:rPr>
      <w:fldChar w:fldCharType="separate"/>
    </w:r>
    <w:r w:rsidR="00DC029E">
      <w:rPr>
        <w:i/>
        <w:noProof/>
        <w:sz w:val="18"/>
        <w:szCs w:val="16"/>
      </w:rPr>
      <w:t>0</w:t>
    </w:r>
    <w:r w:rsidRPr="00555F5B">
      <w:rPr>
        <w:i/>
        <w:sz w:val="18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426A5" w:rsidRDefault="001426A5" w:rsidP="00F73E12">
      <w:pPr>
        <w:spacing w:after="0" w:line="240" w:lineRule="auto"/>
      </w:pPr>
      <w:r>
        <w:separator/>
      </w:r>
    </w:p>
  </w:footnote>
  <w:footnote w:type="continuationSeparator" w:id="0">
    <w:p w:rsidR="001426A5" w:rsidRDefault="001426A5" w:rsidP="00F73E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426A5" w:rsidRDefault="001426A5" w:rsidP="00483771">
    <w:pPr>
      <w:pStyle w:val="Kopfzeile"/>
      <w:jc w:val="right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4445</wp:posOffset>
          </wp:positionH>
          <wp:positionV relativeFrom="margin">
            <wp:posOffset>-525780</wp:posOffset>
          </wp:positionV>
          <wp:extent cx="1973580" cy="421005"/>
          <wp:effectExtent l="0" t="0" r="7620" b="0"/>
          <wp:wrapSquare wrapText="bothSides"/>
          <wp:docPr id="13" name="Grafik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1426A5" w:rsidRPr="000035D0" w:rsidRDefault="001426A5" w:rsidP="00654FF4">
    <w:pPr>
      <w:pStyle w:val="Kopfzeile"/>
      <w:jc w:val="right"/>
      <w:rPr>
        <w:sz w:val="18"/>
        <w:szCs w:val="18"/>
      </w:rPr>
    </w:pPr>
    <w:r w:rsidRPr="000035D0">
      <w:rPr>
        <w:sz w:val="18"/>
        <w:szCs w:val="18"/>
      </w:rPr>
      <w:t xml:space="preserve">Delegationsbeschreibung </w:t>
    </w:r>
    <w:r w:rsidRPr="000035D0">
      <w:rPr>
        <w:sz w:val="18"/>
        <w:szCs w:val="18"/>
      </w:rPr>
      <w:fldChar w:fldCharType="begin"/>
    </w:r>
    <w:r w:rsidRPr="000035D0">
      <w:rPr>
        <w:sz w:val="18"/>
        <w:szCs w:val="18"/>
      </w:rPr>
      <w:instrText xml:space="preserve"> REF  Delegationsname </w:instrText>
    </w:r>
    <w:r>
      <w:rPr>
        <w:sz w:val="18"/>
        <w:szCs w:val="18"/>
      </w:rPr>
      <w:instrText xml:space="preserve"> \* MERGEFORMAT </w:instrText>
    </w:r>
    <w:r w:rsidRPr="000035D0">
      <w:rPr>
        <w:sz w:val="18"/>
        <w:szCs w:val="18"/>
      </w:rPr>
      <w:fldChar w:fldCharType="separate"/>
    </w:r>
    <w:r w:rsidRPr="00992B39">
      <w:rPr>
        <w:b/>
        <w:noProof/>
        <w:sz w:val="18"/>
        <w:szCs w:val="18"/>
      </w:rPr>
      <w:t>RaumNutzung</w:t>
    </w:r>
    <w:r w:rsidRPr="000035D0">
      <w:rPr>
        <w:sz w:val="18"/>
        <w:szCs w:val="18"/>
      </w:rPr>
      <w:fldChar w:fldCharType="end"/>
    </w:r>
  </w:p>
  <w:p w:rsidR="001426A5" w:rsidRPr="000035D0" w:rsidRDefault="001426A5" w:rsidP="00483771">
    <w:pPr>
      <w:pStyle w:val="Kopfzeile"/>
      <w:jc w:val="center"/>
      <w:rPr>
        <w:sz w:val="18"/>
        <w:szCs w:val="1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426A5" w:rsidRDefault="001426A5" w:rsidP="0046618E">
    <w:pPr>
      <w:pStyle w:val="Kopfzeile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56192" behindDoc="0" locked="0" layoutInCell="1" allowOverlap="1" wp14:anchorId="5FFC9635" wp14:editId="781B584D">
          <wp:simplePos x="0" y="0"/>
          <wp:positionH relativeFrom="margin">
            <wp:posOffset>2069465</wp:posOffset>
          </wp:positionH>
          <wp:positionV relativeFrom="margin">
            <wp:posOffset>-502920</wp:posOffset>
          </wp:positionV>
          <wp:extent cx="1973580" cy="421005"/>
          <wp:effectExtent l="0" t="0" r="7620" b="0"/>
          <wp:wrapSquare wrapText="bothSides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1426A5" w:rsidRDefault="001426A5" w:rsidP="0046618E">
    <w:pPr>
      <w:pStyle w:val="Kopfzeile"/>
    </w:pPr>
  </w:p>
  <w:p w:rsidR="001426A5" w:rsidRDefault="001426A5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034370"/>
    <w:multiLevelType w:val="hybridMultilevel"/>
    <w:tmpl w:val="41BE7F84"/>
    <w:lvl w:ilvl="0" w:tplc="353CB9B8">
      <w:numFmt w:val="bullet"/>
      <w:lvlText w:val="-"/>
      <w:lvlJc w:val="left"/>
      <w:pPr>
        <w:ind w:left="1065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595C75CD"/>
    <w:multiLevelType w:val="hybridMultilevel"/>
    <w:tmpl w:val="2C422750"/>
    <w:lvl w:ilvl="0" w:tplc="59A0B9BE">
      <w:start w:val="2"/>
      <w:numFmt w:val="bullet"/>
      <w:lvlText w:val="-"/>
      <w:lvlJc w:val="left"/>
      <w:pPr>
        <w:ind w:left="2484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" w15:restartNumberingAfterBreak="0">
    <w:nsid w:val="5BF3345F"/>
    <w:multiLevelType w:val="hybridMultilevel"/>
    <w:tmpl w:val="6444EDBC"/>
    <w:lvl w:ilvl="0" w:tplc="2DFA5940">
      <w:numFmt w:val="bullet"/>
      <w:lvlText w:val="-"/>
      <w:lvlJc w:val="left"/>
      <w:pPr>
        <w:ind w:left="177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3" w15:restartNumberingAfterBreak="0">
    <w:nsid w:val="5EC16038"/>
    <w:multiLevelType w:val="hybridMultilevel"/>
    <w:tmpl w:val="330A8D46"/>
    <w:lvl w:ilvl="0" w:tplc="DB90D754">
      <w:start w:val="2"/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abstractNum w:abstractNumId="4" w15:restartNumberingAfterBreak="0">
    <w:nsid w:val="6025281A"/>
    <w:multiLevelType w:val="hybridMultilevel"/>
    <w:tmpl w:val="80523428"/>
    <w:lvl w:ilvl="0" w:tplc="F2C63910"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documentProtection w:edit="forms" w:enforcement="1"/>
  <w:defaultTabStop w:val="708"/>
  <w:hyphenationZone w:val="425"/>
  <w:doNotShadeFormData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2388"/>
    <w:rsid w:val="000035D0"/>
    <w:rsid w:val="000265DE"/>
    <w:rsid w:val="0004376B"/>
    <w:rsid w:val="00051BB5"/>
    <w:rsid w:val="000538BA"/>
    <w:rsid w:val="00063533"/>
    <w:rsid w:val="00063589"/>
    <w:rsid w:val="00070045"/>
    <w:rsid w:val="000838C6"/>
    <w:rsid w:val="00085F2A"/>
    <w:rsid w:val="00087CA4"/>
    <w:rsid w:val="000962E6"/>
    <w:rsid w:val="00096C8E"/>
    <w:rsid w:val="000C2673"/>
    <w:rsid w:val="000D6C38"/>
    <w:rsid w:val="000E5358"/>
    <w:rsid w:val="000F2BDD"/>
    <w:rsid w:val="000F417F"/>
    <w:rsid w:val="00121C18"/>
    <w:rsid w:val="00141C7A"/>
    <w:rsid w:val="001426A5"/>
    <w:rsid w:val="00157813"/>
    <w:rsid w:val="00165EE7"/>
    <w:rsid w:val="001708C2"/>
    <w:rsid w:val="001A02D4"/>
    <w:rsid w:val="001A2388"/>
    <w:rsid w:val="001A64E9"/>
    <w:rsid w:val="001B112B"/>
    <w:rsid w:val="001B170D"/>
    <w:rsid w:val="001C4564"/>
    <w:rsid w:val="001D44E1"/>
    <w:rsid w:val="002104FE"/>
    <w:rsid w:val="0021308D"/>
    <w:rsid w:val="00216CB4"/>
    <w:rsid w:val="002223B4"/>
    <w:rsid w:val="00242C88"/>
    <w:rsid w:val="00262702"/>
    <w:rsid w:val="002676AF"/>
    <w:rsid w:val="00277743"/>
    <w:rsid w:val="00285130"/>
    <w:rsid w:val="0028667F"/>
    <w:rsid w:val="002D217D"/>
    <w:rsid w:val="002F34A9"/>
    <w:rsid w:val="00300146"/>
    <w:rsid w:val="00334386"/>
    <w:rsid w:val="0034016D"/>
    <w:rsid w:val="003437D4"/>
    <w:rsid w:val="0037153A"/>
    <w:rsid w:val="00373915"/>
    <w:rsid w:val="00374205"/>
    <w:rsid w:val="003A3625"/>
    <w:rsid w:val="003A4221"/>
    <w:rsid w:val="003A4941"/>
    <w:rsid w:val="003C0014"/>
    <w:rsid w:val="004000A8"/>
    <w:rsid w:val="0041516C"/>
    <w:rsid w:val="004154C5"/>
    <w:rsid w:val="00430A72"/>
    <w:rsid w:val="00431632"/>
    <w:rsid w:val="0044049F"/>
    <w:rsid w:val="0046149C"/>
    <w:rsid w:val="0046618E"/>
    <w:rsid w:val="00483771"/>
    <w:rsid w:val="00483DB6"/>
    <w:rsid w:val="004D2BBF"/>
    <w:rsid w:val="004D4EFE"/>
    <w:rsid w:val="004E5B61"/>
    <w:rsid w:val="004F2F8C"/>
    <w:rsid w:val="004F5847"/>
    <w:rsid w:val="005467F8"/>
    <w:rsid w:val="00555F5B"/>
    <w:rsid w:val="00557082"/>
    <w:rsid w:val="00567639"/>
    <w:rsid w:val="005B2824"/>
    <w:rsid w:val="005D5FD8"/>
    <w:rsid w:val="005E68CF"/>
    <w:rsid w:val="006018F7"/>
    <w:rsid w:val="00630B71"/>
    <w:rsid w:val="00637CFF"/>
    <w:rsid w:val="00653D62"/>
    <w:rsid w:val="00654FF4"/>
    <w:rsid w:val="00657454"/>
    <w:rsid w:val="0066372E"/>
    <w:rsid w:val="006752BD"/>
    <w:rsid w:val="00681DBC"/>
    <w:rsid w:val="00693E6F"/>
    <w:rsid w:val="006949A1"/>
    <w:rsid w:val="006954B0"/>
    <w:rsid w:val="00695D1E"/>
    <w:rsid w:val="006A342C"/>
    <w:rsid w:val="006A4F35"/>
    <w:rsid w:val="006B194D"/>
    <w:rsid w:val="006C1DA7"/>
    <w:rsid w:val="006C237D"/>
    <w:rsid w:val="006F175A"/>
    <w:rsid w:val="007059CD"/>
    <w:rsid w:val="007130AC"/>
    <w:rsid w:val="00727DF3"/>
    <w:rsid w:val="00735A99"/>
    <w:rsid w:val="0077513A"/>
    <w:rsid w:val="00782398"/>
    <w:rsid w:val="007A0582"/>
    <w:rsid w:val="007B3025"/>
    <w:rsid w:val="007C49A6"/>
    <w:rsid w:val="007F4695"/>
    <w:rsid w:val="00800C55"/>
    <w:rsid w:val="00800D6F"/>
    <w:rsid w:val="00800FDD"/>
    <w:rsid w:val="008053F3"/>
    <w:rsid w:val="00814FDC"/>
    <w:rsid w:val="00817579"/>
    <w:rsid w:val="00823BD4"/>
    <w:rsid w:val="008472EA"/>
    <w:rsid w:val="0086059B"/>
    <w:rsid w:val="008611C5"/>
    <w:rsid w:val="00885AC3"/>
    <w:rsid w:val="008B36C4"/>
    <w:rsid w:val="008B4B94"/>
    <w:rsid w:val="008F2AFD"/>
    <w:rsid w:val="008F5AAF"/>
    <w:rsid w:val="009112C8"/>
    <w:rsid w:val="009124BF"/>
    <w:rsid w:val="00955A44"/>
    <w:rsid w:val="00992B39"/>
    <w:rsid w:val="00994552"/>
    <w:rsid w:val="009A0E5C"/>
    <w:rsid w:val="009A6730"/>
    <w:rsid w:val="009B35CB"/>
    <w:rsid w:val="009C0C4A"/>
    <w:rsid w:val="009E7E52"/>
    <w:rsid w:val="00A12965"/>
    <w:rsid w:val="00A521F4"/>
    <w:rsid w:val="00A807F1"/>
    <w:rsid w:val="00A80B92"/>
    <w:rsid w:val="00A821B5"/>
    <w:rsid w:val="00A916BB"/>
    <w:rsid w:val="00A96867"/>
    <w:rsid w:val="00A96AEF"/>
    <w:rsid w:val="00AB4682"/>
    <w:rsid w:val="00AB5511"/>
    <w:rsid w:val="00AD5B6A"/>
    <w:rsid w:val="00AF15CC"/>
    <w:rsid w:val="00B82B11"/>
    <w:rsid w:val="00B902B9"/>
    <w:rsid w:val="00B92161"/>
    <w:rsid w:val="00B95CEF"/>
    <w:rsid w:val="00BA74FC"/>
    <w:rsid w:val="00BD5DB4"/>
    <w:rsid w:val="00BE4C60"/>
    <w:rsid w:val="00BE50B5"/>
    <w:rsid w:val="00C145AD"/>
    <w:rsid w:val="00C17998"/>
    <w:rsid w:val="00C25706"/>
    <w:rsid w:val="00C4756E"/>
    <w:rsid w:val="00C5563C"/>
    <w:rsid w:val="00C61B21"/>
    <w:rsid w:val="00C65151"/>
    <w:rsid w:val="00C866B3"/>
    <w:rsid w:val="00CA3BBD"/>
    <w:rsid w:val="00CA7AE9"/>
    <w:rsid w:val="00CB25DB"/>
    <w:rsid w:val="00CB52DB"/>
    <w:rsid w:val="00CC036B"/>
    <w:rsid w:val="00CC535C"/>
    <w:rsid w:val="00CE4420"/>
    <w:rsid w:val="00D17821"/>
    <w:rsid w:val="00D30C40"/>
    <w:rsid w:val="00D32F80"/>
    <w:rsid w:val="00D420DC"/>
    <w:rsid w:val="00D44312"/>
    <w:rsid w:val="00D627CB"/>
    <w:rsid w:val="00D64ABA"/>
    <w:rsid w:val="00D9005D"/>
    <w:rsid w:val="00DA2AE4"/>
    <w:rsid w:val="00DA394D"/>
    <w:rsid w:val="00DC029E"/>
    <w:rsid w:val="00DC31BE"/>
    <w:rsid w:val="00DC4969"/>
    <w:rsid w:val="00DD2B2A"/>
    <w:rsid w:val="00DE0953"/>
    <w:rsid w:val="00DF49DD"/>
    <w:rsid w:val="00E076C5"/>
    <w:rsid w:val="00E1083C"/>
    <w:rsid w:val="00E33916"/>
    <w:rsid w:val="00E40BDF"/>
    <w:rsid w:val="00E5661E"/>
    <w:rsid w:val="00E702D4"/>
    <w:rsid w:val="00E7314A"/>
    <w:rsid w:val="00E769C8"/>
    <w:rsid w:val="00E84642"/>
    <w:rsid w:val="00E84914"/>
    <w:rsid w:val="00E967DA"/>
    <w:rsid w:val="00EC549F"/>
    <w:rsid w:val="00ED1478"/>
    <w:rsid w:val="00EF3803"/>
    <w:rsid w:val="00F139FE"/>
    <w:rsid w:val="00F37D8D"/>
    <w:rsid w:val="00F45108"/>
    <w:rsid w:val="00F51635"/>
    <w:rsid w:val="00F541AB"/>
    <w:rsid w:val="00F54AA1"/>
    <w:rsid w:val="00F73E12"/>
    <w:rsid w:val="00F741CF"/>
    <w:rsid w:val="00F82D09"/>
    <w:rsid w:val="00F97BC6"/>
    <w:rsid w:val="00FA0C9B"/>
    <w:rsid w:val="00FC3E65"/>
    <w:rsid w:val="00FC61EC"/>
    <w:rsid w:val="00FD05C0"/>
    <w:rsid w:val="00FD1052"/>
    <w:rsid w:val="00FD2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6C2439B2"/>
  <w15:docId w15:val="{22E7CE64-46DF-4AA4-9E51-6DDB90038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D4431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73E12"/>
  </w:style>
  <w:style w:type="paragraph" w:styleId="Fuzeile">
    <w:name w:val="footer"/>
    <w:basedOn w:val="Standard"/>
    <w:link w:val="Fu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73E1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73E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73E12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727DF3"/>
    <w:pPr>
      <w:ind w:left="720"/>
      <w:contextualSpacing/>
    </w:pPr>
  </w:style>
  <w:style w:type="table" w:styleId="Tabellenraster">
    <w:name w:val="Table Grid"/>
    <w:basedOn w:val="NormaleTabelle"/>
    <w:uiPriority w:val="59"/>
    <w:rsid w:val="007B3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itternetztabelle1hellAkzent11">
    <w:name w:val="Gitternetztabelle 1 hell  – Akzent 1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1hellAkzent61">
    <w:name w:val="Gitternetztabelle 1 hell  – Akzent 6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EinfacheTabelle21">
    <w:name w:val="Einfache Tabelle 21"/>
    <w:basedOn w:val="NormaleTabelle"/>
    <w:uiPriority w:val="42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EinfacheTabelle31">
    <w:name w:val="Einfache Tabelle 31"/>
    <w:basedOn w:val="NormaleTabelle"/>
    <w:uiPriority w:val="43"/>
    <w:rsid w:val="008F2A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Gitternetztabelle1hell-Akzent21">
    <w:name w:val="Gitternetztabelle 1 hell - Akzent 2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3Akzent31">
    <w:name w:val="Gitternetztabelle 3 – Akzent 31"/>
    <w:basedOn w:val="NormaleTabelle"/>
    <w:uiPriority w:val="48"/>
    <w:rsid w:val="00D17821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itternetztabelle6farbigAkzent61">
    <w:name w:val="Gitternetztabelle 6 farbig – Akzent 61"/>
    <w:basedOn w:val="NormaleTabelle"/>
    <w:uiPriority w:val="51"/>
    <w:rsid w:val="00FC61EC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itternetztabelle6farbigAkzent31">
    <w:name w:val="Gitternetztabelle 6 farbig – Akzent 31"/>
    <w:basedOn w:val="NormaleTabelle"/>
    <w:uiPriority w:val="51"/>
    <w:rsid w:val="00FC61EC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Platzhaltertext">
    <w:name w:val="Placeholder Text"/>
    <w:basedOn w:val="Absatz-Standardschriftart"/>
    <w:uiPriority w:val="99"/>
    <w:semiHidden/>
    <w:rsid w:val="00E076C5"/>
    <w:rPr>
      <w:color w:val="808080"/>
    </w:rPr>
  </w:style>
  <w:style w:type="paragraph" w:styleId="KeinLeerraum">
    <w:name w:val="No Spacing"/>
    <w:link w:val="KeinLeerraumZchn"/>
    <w:uiPriority w:val="1"/>
    <w:qFormat/>
    <w:rsid w:val="00555F5B"/>
    <w:pPr>
      <w:spacing w:after="0" w:line="240" w:lineRule="auto"/>
    </w:pPr>
    <w:rPr>
      <w:rFonts w:eastAsiaTheme="minorEastAsia"/>
      <w:lang w:eastAsia="de-DE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555F5B"/>
    <w:rPr>
      <w:rFonts w:eastAsiaTheme="minorEastAsia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Lehrer\WzQ\DelBeschr_SpielRaum.dotx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A141F4-2C0A-4853-BC7F-B0E685FAF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DelBeschr_SpielRaum.dotx</Template>
  <TotalTime>0</TotalTime>
  <Pages>3</Pages>
  <Words>458</Words>
  <Characters>2892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Cathrin Benz</dc:creator>
  <cp:lastModifiedBy>Cathrin Benz</cp:lastModifiedBy>
  <cp:revision>6</cp:revision>
  <cp:lastPrinted>2018-06-19T19:50:00Z</cp:lastPrinted>
  <dcterms:created xsi:type="dcterms:W3CDTF">2018-07-19T06:21:00Z</dcterms:created>
  <dcterms:modified xsi:type="dcterms:W3CDTF">2018-07-19T07:36:00Z</dcterms:modified>
</cp:coreProperties>
</file>