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id w:val="-655303593"/>
        <w:docPartObj>
          <w:docPartGallery w:val="Cover Pages"/>
          <w:docPartUnique/>
        </w:docPartObj>
      </w:sdtPr>
      <w:sdtEndPr>
        <w:rPr>
          <w:i/>
          <w:sz w:val="18"/>
          <w:szCs w:val="18"/>
        </w:rPr>
      </w:sdtEndPr>
      <w:sdtContent>
        <w:p w:rsidR="00555F5B" w:rsidRDefault="00555F5B"/>
        <w:p w:rsidR="00555F5B" w:rsidRPr="00955A44" w:rsidRDefault="00555F5B" w:rsidP="00555F5B">
          <w:pPr>
            <w:rPr>
              <w:b/>
              <w:sz w:val="28"/>
              <w:szCs w:val="28"/>
              <w:u w:val="single"/>
            </w:rPr>
          </w:pPr>
          <w:r w:rsidRPr="00955A44">
            <w:rPr>
              <w:b/>
              <w:sz w:val="28"/>
              <w:szCs w:val="28"/>
              <w:u w:val="single"/>
            </w:rPr>
            <w:t>Hinweise zum Ausfüllen der Delegationsbeschreibung:</w:t>
          </w:r>
        </w:p>
        <w:p w:rsidR="00555F5B" w:rsidRPr="00955A44" w:rsidRDefault="00555F5B" w:rsidP="00555F5B">
          <w:pPr>
            <w:rPr>
              <w:b/>
              <w:sz w:val="28"/>
              <w:szCs w:val="28"/>
            </w:rPr>
          </w:pPr>
          <w:r w:rsidRPr="00955A44">
            <w:rPr>
              <w:b/>
              <w:sz w:val="28"/>
              <w:szCs w:val="28"/>
            </w:rPr>
            <w:t xml:space="preserve">Die auszufüllenden Felder müssen über die Tab-Taste angesteuert werden. Zurückspringen erfolgt über </w:t>
          </w:r>
          <w:proofErr w:type="spellStart"/>
          <w:r w:rsidRPr="00955A44">
            <w:rPr>
              <w:b/>
              <w:sz w:val="28"/>
              <w:szCs w:val="28"/>
            </w:rPr>
            <w:t>Shift</w:t>
          </w:r>
          <w:proofErr w:type="spellEnd"/>
          <w:r w:rsidRPr="00955A44">
            <w:rPr>
              <w:b/>
              <w:sz w:val="28"/>
              <w:szCs w:val="28"/>
            </w:rPr>
            <w:t xml:space="preserve"> und Tab. </w:t>
          </w:r>
          <w:r w:rsidRPr="00955A44">
            <w:rPr>
              <w:sz w:val="28"/>
              <w:szCs w:val="28"/>
            </w:rPr>
            <w:t>Sie sind beim Darüberfahren mit der Maus grau hinterlegt.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Bitte speichern Sie die Datei nach Been</w:t>
          </w:r>
          <w:r w:rsidR="0034016D">
            <w:rPr>
              <w:sz w:val="24"/>
              <w:szCs w:val="24"/>
            </w:rPr>
            <w:t>den unter folgendem Pfad ab: Lehrer\</w:t>
          </w:r>
          <w:proofErr w:type="spellStart"/>
          <w:r w:rsidR="0034016D">
            <w:rPr>
              <w:sz w:val="24"/>
              <w:szCs w:val="24"/>
            </w:rPr>
            <w:t>WzQ</w:t>
          </w:r>
          <w:proofErr w:type="spellEnd"/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Der Dateiname sollte den Namen  „Delbeschr_</w:t>
          </w:r>
          <w:r w:rsidRPr="00955A44">
            <w:rPr>
              <w:i/>
              <w:sz w:val="24"/>
              <w:szCs w:val="24"/>
            </w:rPr>
            <w:t>Delegationsname</w:t>
          </w:r>
          <w:r w:rsidRPr="00955A44">
            <w:rPr>
              <w:sz w:val="24"/>
              <w:szCs w:val="24"/>
            </w:rPr>
            <w:t>_</w:t>
          </w:r>
          <w:r w:rsidRPr="00955A44">
            <w:rPr>
              <w:i/>
              <w:sz w:val="24"/>
              <w:szCs w:val="24"/>
            </w:rPr>
            <w:t>Datum</w:t>
          </w:r>
          <w:r w:rsidRPr="00955A44">
            <w:rPr>
              <w:sz w:val="24"/>
              <w:szCs w:val="24"/>
            </w:rPr>
            <w:t xml:space="preserve">.docx“ haben: </w:t>
          </w:r>
        </w:p>
        <w:p w:rsidR="00555F5B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Beispiel: Delbeschr_ImpulsgruppeWzQ_Dez2016.docx</w:t>
          </w:r>
        </w:p>
        <w:p w:rsidR="001D44E1" w:rsidRDefault="001D44E1" w:rsidP="00555F5B">
          <w:pPr>
            <w:rPr>
              <w:sz w:val="24"/>
              <w:szCs w:val="24"/>
            </w:rPr>
          </w:pPr>
        </w:p>
        <w:p w:rsidR="001D44E1" w:rsidRPr="00955A44" w:rsidRDefault="001D44E1" w:rsidP="00555F5B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>Kopfzeile: Der Name der Delegation wird automatisch in die Kopfzeile übernommen. Die Aktualisierung des Feldes erfolgt aber erst mit Aufrufen des Druckmenüs!!!</w:t>
          </w: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  <w:u w:val="single"/>
            </w:rPr>
          </w:pPr>
          <w:r w:rsidRPr="00955A44">
            <w:rPr>
              <w:b/>
              <w:sz w:val="24"/>
              <w:szCs w:val="24"/>
              <w:u w:val="single"/>
            </w:rPr>
            <w:t>Anmerkung zu den Feldern: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b/>
              <w:sz w:val="24"/>
              <w:szCs w:val="24"/>
            </w:rPr>
            <w:t xml:space="preserve">Angestrebte Zusammensetzung: </w:t>
          </w:r>
          <w:r w:rsidRPr="00955A44">
            <w:rPr>
              <w:sz w:val="24"/>
              <w:szCs w:val="24"/>
            </w:rPr>
            <w:t>Prüfen, ob Mitglieder bestimmter Gremien zwingend in der Delegation vertreten sein sollten. Beispiel: Lehrer und Eltern im STO-</w:t>
          </w:r>
          <w:proofErr w:type="spellStart"/>
          <w:r w:rsidRPr="00955A44">
            <w:rPr>
              <w:sz w:val="24"/>
              <w:szCs w:val="24"/>
            </w:rPr>
            <w:t>Orga</w:t>
          </w:r>
          <w:proofErr w:type="spellEnd"/>
          <w:r w:rsidRPr="00955A44">
            <w:rPr>
              <w:sz w:val="24"/>
              <w:szCs w:val="24"/>
            </w:rPr>
            <w:t>-Team</w:t>
          </w:r>
        </w:p>
        <w:p w:rsidR="00555F5B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….</w:t>
          </w:r>
        </w:p>
        <w:p w:rsidR="00555F5B" w:rsidRDefault="00555F5B">
          <w:pPr>
            <w:rPr>
              <w:i/>
              <w:sz w:val="18"/>
              <w:szCs w:val="18"/>
            </w:rPr>
          </w:pPr>
          <w:r>
            <w:rPr>
              <w:i/>
              <w:sz w:val="18"/>
              <w:szCs w:val="18"/>
            </w:rPr>
            <w:br w:type="page"/>
          </w:r>
        </w:p>
      </w:sdtContent>
    </w:sdt>
    <w:p w:rsidR="00814FDC" w:rsidRDefault="001A64E9" w:rsidP="00654FF4">
      <w:pPr>
        <w:tabs>
          <w:tab w:val="left" w:pos="1560"/>
        </w:tabs>
        <w:jc w:val="center"/>
        <w:rPr>
          <w:b/>
          <w:sz w:val="28"/>
        </w:rPr>
      </w:pPr>
      <w:r>
        <w:rPr>
          <w:b/>
          <w:sz w:val="28"/>
        </w:rPr>
        <w:lastRenderedPageBreak/>
        <w:t xml:space="preserve">Delegationsbeschreibung </w:t>
      </w:r>
      <w:r w:rsidR="00216CB4">
        <w:rPr>
          <w:b/>
          <w:sz w:val="28"/>
        </w:rPr>
        <w:fldChar w:fldCharType="begin">
          <w:ffData>
            <w:name w:val="Delegationsname"/>
            <w:enabled/>
            <w:calcOnExit/>
            <w:statusText w:type="text" w:val="Bitte Delegationsname oder Name des Amtes eingeben."/>
            <w:textInput/>
          </w:ffData>
        </w:fldChar>
      </w:r>
      <w:bookmarkStart w:id="0" w:name="Delegationsname"/>
      <w:r w:rsidR="00216CB4">
        <w:rPr>
          <w:b/>
          <w:sz w:val="28"/>
        </w:rPr>
        <w:instrText xml:space="preserve"> FORMTEXT </w:instrText>
      </w:r>
      <w:r w:rsidR="00216CB4">
        <w:rPr>
          <w:b/>
          <w:sz w:val="28"/>
        </w:rPr>
      </w:r>
      <w:r w:rsidR="00216CB4">
        <w:rPr>
          <w:b/>
          <w:sz w:val="28"/>
        </w:rPr>
        <w:fldChar w:fldCharType="separate"/>
      </w:r>
      <w:bookmarkStart w:id="1" w:name="_GoBack"/>
      <w:r w:rsidR="00C74C60">
        <w:rPr>
          <w:b/>
          <w:noProof/>
          <w:sz w:val="28"/>
        </w:rPr>
        <w:t>Realschulprüfungsbeauftragte</w:t>
      </w:r>
      <w:bookmarkEnd w:id="1"/>
      <w:r w:rsidR="00216CB4">
        <w:rPr>
          <w:b/>
          <w:sz w:val="28"/>
        </w:rPr>
        <w:fldChar w:fldCharType="end"/>
      </w:r>
      <w:bookmarkEnd w:id="0"/>
    </w:p>
    <w:p w:rsidR="00BE4C60" w:rsidRDefault="000962E6" w:rsidP="00BE4C60">
      <w:pPr>
        <w:jc w:val="right"/>
        <w:rPr>
          <w:b/>
          <w:color w:val="C00000"/>
        </w:rPr>
      </w:pPr>
      <w:r>
        <w:rPr>
          <w:b/>
          <w:color w:val="C00000"/>
        </w:rPr>
        <w:t xml:space="preserve">Stand: </w:t>
      </w:r>
      <w:r w:rsidR="00BE4C60">
        <w:rPr>
          <w:b/>
          <w:color w:val="C00000"/>
        </w:rPr>
        <w:fldChar w:fldCharType="begin">
          <w:ffData>
            <w:name w:val="Datum"/>
            <w:enabled/>
            <w:calcOnExit w:val="0"/>
            <w:textInput>
              <w:type w:val="date"/>
              <w:maxLength w:val="10"/>
              <w:format w:val="dd.MM.yyyy"/>
            </w:textInput>
          </w:ffData>
        </w:fldChar>
      </w:r>
      <w:bookmarkStart w:id="2" w:name="Datum"/>
      <w:r w:rsidR="00BE4C60">
        <w:rPr>
          <w:b/>
          <w:color w:val="C00000"/>
        </w:rPr>
        <w:instrText xml:space="preserve"> FORMTEXT </w:instrText>
      </w:r>
      <w:r w:rsidR="00BE4C60">
        <w:rPr>
          <w:b/>
          <w:color w:val="C00000"/>
        </w:rPr>
      </w:r>
      <w:r w:rsidR="00BE4C60">
        <w:rPr>
          <w:b/>
          <w:color w:val="C00000"/>
        </w:rPr>
        <w:fldChar w:fldCharType="separate"/>
      </w:r>
      <w:r w:rsidR="00C74C60">
        <w:rPr>
          <w:b/>
          <w:noProof/>
          <w:color w:val="C00000"/>
        </w:rPr>
        <w:t>01.03.2018</w:t>
      </w:r>
      <w:r w:rsidR="00BE4C60">
        <w:rPr>
          <w:b/>
          <w:color w:val="C00000"/>
        </w:rPr>
        <w:fldChar w:fldCharType="end"/>
      </w:r>
      <w:bookmarkEnd w:id="2"/>
    </w:p>
    <w:p w:rsidR="00E7314A" w:rsidRPr="00E7314A" w:rsidRDefault="00E7314A" w:rsidP="00E7314A">
      <w:pPr>
        <w:rPr>
          <w:b/>
        </w:rPr>
      </w:pPr>
      <w:r w:rsidRPr="00E7314A">
        <w:rPr>
          <w:b/>
        </w:rPr>
        <w:t>Art der Delegation:</w:t>
      </w:r>
      <w:r w:rsidRPr="00E7314A">
        <w:rPr>
          <w:b/>
        </w:rPr>
        <w:tab/>
        <w:t xml:space="preserve">Amt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3" w:name="Kontrollkästchen1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C74C60">
        <w:rPr>
          <w:rFonts w:ascii="MS Gothic" w:eastAsia="MS Gothic" w:hAnsi="MS Gothic"/>
          <w:b/>
        </w:rPr>
      </w:r>
      <w:r w:rsidR="003F4067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3"/>
      <w:r w:rsidRPr="00E7314A">
        <w:rPr>
          <w:b/>
        </w:rPr>
        <w:tab/>
        <w:t xml:space="preserve">Delegation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4" w:name="Kontrollkästchen2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C74C60">
        <w:rPr>
          <w:rFonts w:ascii="MS Gothic" w:eastAsia="MS Gothic" w:hAnsi="MS Gothic"/>
          <w:b/>
        </w:rPr>
      </w:r>
      <w:r w:rsidR="003F4067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4"/>
      <w:r w:rsidR="00814FDC">
        <w:rPr>
          <w:b/>
        </w:rPr>
        <w:tab/>
      </w:r>
      <w:r w:rsidR="00814FDC">
        <w:rPr>
          <w:b/>
        </w:rPr>
        <w:tab/>
        <w:t xml:space="preserve">Organ </w:t>
      </w:r>
      <w:r w:rsidR="00814FDC">
        <w:rPr>
          <w:b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5" w:name="Kontrollkästchen3"/>
      <w:r w:rsidR="00814FDC">
        <w:rPr>
          <w:b/>
        </w:rPr>
        <w:instrText xml:space="preserve"> FORMCHECKBOX </w:instrText>
      </w:r>
      <w:r w:rsidR="003F4067">
        <w:rPr>
          <w:b/>
        </w:rPr>
      </w:r>
      <w:r w:rsidR="003F4067">
        <w:rPr>
          <w:b/>
        </w:rPr>
        <w:fldChar w:fldCharType="separate"/>
      </w:r>
      <w:r w:rsidR="00814FDC">
        <w:rPr>
          <w:b/>
        </w:rPr>
        <w:fldChar w:fldCharType="end"/>
      </w:r>
      <w:bookmarkEnd w:id="5"/>
    </w:p>
    <w:p w:rsidR="004D2BBF" w:rsidRDefault="004D2BBF" w:rsidP="00E7314A">
      <w:pPr>
        <w:jc w:val="right"/>
        <w:rPr>
          <w:b/>
          <w:color w:val="C00000"/>
        </w:rPr>
      </w:pPr>
    </w:p>
    <w:tbl>
      <w:tblPr>
        <w:tblStyle w:val="EinfacheTabelle21"/>
        <w:tblW w:w="0" w:type="auto"/>
        <w:tblLook w:val="04A0" w:firstRow="1" w:lastRow="0" w:firstColumn="1" w:lastColumn="0" w:noHBand="0" w:noVBand="1"/>
      </w:tblPr>
      <w:tblGrid>
        <w:gridCol w:w="4817"/>
        <w:gridCol w:w="4811"/>
      </w:tblGrid>
      <w:tr w:rsidR="00242C88" w:rsidRPr="00242C88" w:rsidTr="005467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  <w:shd w:val="clear" w:color="auto" w:fill="FDE9D9" w:themeFill="accent6" w:themeFillTint="33"/>
          </w:tcPr>
          <w:p w:rsidR="007C49A6" w:rsidRPr="006A4F35" w:rsidRDefault="00782398" w:rsidP="00157813">
            <w:pPr>
              <w:rPr>
                <w:color w:val="990000"/>
              </w:rPr>
            </w:pPr>
            <w:r w:rsidRPr="006A4F35">
              <w:rPr>
                <w:color w:val="990000"/>
              </w:rPr>
              <w:t>Ziele –</w:t>
            </w:r>
            <w:r w:rsidR="007C49A6" w:rsidRPr="006A4F35">
              <w:rPr>
                <w:color w:val="990000"/>
              </w:rPr>
              <w:t xml:space="preserve"> Aufgabe</w:t>
            </w:r>
            <w:r w:rsidRPr="006A4F35">
              <w:rPr>
                <w:color w:val="990000"/>
              </w:rPr>
              <w:t xml:space="preserve"> -</w:t>
            </w:r>
          </w:p>
          <w:p w:rsidR="00DD2B2A" w:rsidRPr="009A0E5C" w:rsidRDefault="00DD2B2A" w:rsidP="00157813">
            <w:pPr>
              <w:rPr>
                <w:color w:val="984806" w:themeColor="accent6" w:themeShade="80"/>
              </w:rPr>
            </w:pPr>
            <w:r w:rsidRPr="006A4F35">
              <w:rPr>
                <w:color w:val="990000"/>
              </w:rPr>
              <w:t xml:space="preserve">Woran </w:t>
            </w:r>
            <w:r w:rsidR="007C49A6" w:rsidRPr="006A4F35">
              <w:rPr>
                <w:color w:val="990000"/>
              </w:rPr>
              <w:t>messen</w:t>
            </w:r>
            <w:r w:rsidR="0004376B" w:rsidRPr="006A4F35">
              <w:rPr>
                <w:color w:val="990000"/>
              </w:rPr>
              <w:t xml:space="preserve"> wir das Gelingen?</w:t>
            </w:r>
          </w:p>
        </w:tc>
        <w:tc>
          <w:tcPr>
            <w:tcW w:w="4889" w:type="dxa"/>
            <w:shd w:val="clear" w:color="auto" w:fill="FDE9D9" w:themeFill="accent6" w:themeFillTint="33"/>
          </w:tcPr>
          <w:p w:rsidR="00DD2B2A" w:rsidRPr="006A4F35" w:rsidRDefault="002104FE" w:rsidP="00DD2B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990000"/>
              </w:rPr>
            </w:pPr>
            <w:r w:rsidRPr="006A4F35">
              <w:rPr>
                <w:color w:val="990000"/>
              </w:rPr>
              <w:t>Entscheidungsbefugnisse &amp; Abstimmungsbedarf mit anderen Gremien</w:t>
            </w:r>
          </w:p>
          <w:p w:rsidR="00DD2B2A" w:rsidRPr="00242C88" w:rsidRDefault="00DD2B2A" w:rsidP="001578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1</w:t>
            </w:r>
          </w:p>
          <w:p w:rsidR="00CC036B" w:rsidRPr="00D627CB" w:rsidRDefault="00DC31BE" w:rsidP="00157813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6" w:name="Text2"/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C74C60">
              <w:rPr>
                <w:noProof/>
                <w:color w:val="4A442A" w:themeColor="background2" w:themeShade="40"/>
              </w:rPr>
              <w:t>Information über die Prüfung an Schüler und Eltern schon vor dem eigentlichen Prüfungsjahr an Elternabenden und in Tutorstunden.</w:t>
            </w:r>
            <w:r w:rsidRPr="00D627CB">
              <w:rPr>
                <w:color w:val="4A442A" w:themeColor="background2" w:themeShade="40"/>
              </w:rPr>
              <w:fldChar w:fldCharType="end"/>
            </w:r>
            <w:bookmarkEnd w:id="6"/>
          </w:p>
          <w:p w:rsidR="00CC036B" w:rsidRPr="00D627CB" w:rsidRDefault="00CC036B" w:rsidP="00157813">
            <w:pPr>
              <w:rPr>
                <w:b w:val="0"/>
                <w:i/>
                <w:color w:val="C00000"/>
              </w:rPr>
            </w:pPr>
          </w:p>
        </w:tc>
        <w:tc>
          <w:tcPr>
            <w:tcW w:w="4889" w:type="dxa"/>
          </w:tcPr>
          <w:p w:rsidR="00CC036B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C74C60">
              <w:rPr>
                <w:noProof/>
                <w:color w:val="4A442A" w:themeColor="background2" w:themeShade="40"/>
              </w:rPr>
              <w:t>Abstimmung mit den Klassenbetreuern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C00000"/>
              </w:rPr>
            </w:pPr>
          </w:p>
        </w:tc>
      </w:tr>
      <w:tr w:rsidR="00DD2B2A" w:rsidRPr="00D627CB" w:rsidTr="008F2AFD">
        <w:trPr>
          <w:trHeight w:val="1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2</w:t>
            </w:r>
          </w:p>
          <w:p w:rsidR="00051BB5" w:rsidRPr="00D627CB" w:rsidRDefault="00DC31BE" w:rsidP="00051BB5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C74C60">
              <w:rPr>
                <w:b w:val="0"/>
                <w:noProof/>
                <w:color w:val="4A442A" w:themeColor="background2" w:themeShade="40"/>
              </w:rPr>
              <w:t>Planung und Vorarbeit im Sinne von Gruppenzusammensetzung und Themenfindung im Bereich der FÜKOM. Themengenehmigung</w:t>
            </w:r>
            <w:r w:rsidR="002F678D">
              <w:rPr>
                <w:b w:val="0"/>
                <w:noProof/>
                <w:color w:val="4A442A" w:themeColor="background2" w:themeShade="40"/>
              </w:rPr>
              <w:t xml:space="preserve"> in Übereinstimmung  mit den staatlichen Vorgaben. Suche nach geeigneten Mentoren.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E076C5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F678D">
              <w:rPr>
                <w:noProof/>
                <w:color w:val="4A442A" w:themeColor="background2" w:themeShade="40"/>
              </w:rPr>
              <w:t>Abstimmung im Kollegium mit geeigneten Mentoren.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4A442A" w:themeColor="background2" w:themeShade="4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3</w:t>
            </w:r>
          </w:p>
          <w:p w:rsidR="00051BB5" w:rsidRPr="00D627CB" w:rsidRDefault="00DC31BE" w:rsidP="00051BB5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F678D">
              <w:rPr>
                <w:noProof/>
                <w:color w:val="4A442A" w:themeColor="background2" w:themeShade="40"/>
              </w:rPr>
              <w:t>In Kooperation mit der Partnerschule weitere Planung und Durchführung der schriftlichen und mündlichen Abschlussprüfungen.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E076C5" w:rsidRPr="00D627CB" w:rsidRDefault="00E076C5" w:rsidP="00157813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F678D">
              <w:rPr>
                <w:noProof/>
                <w:color w:val="4A442A" w:themeColor="background2" w:themeShade="40"/>
              </w:rPr>
              <w:t>Kontakt zur und Abstimmung mit der jeweiligen Partnerschule.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</w:p>
        </w:tc>
      </w:tr>
    </w:tbl>
    <w:p w:rsidR="00DD2B2A" w:rsidRDefault="00DD2B2A" w:rsidP="00157813">
      <w:pPr>
        <w:rPr>
          <w:b/>
          <w:color w:val="C00000"/>
        </w:rPr>
      </w:pPr>
    </w:p>
    <w:p w:rsidR="00B95CEF" w:rsidRPr="006A4F35" w:rsidRDefault="00B95CEF" w:rsidP="004154C5">
      <w:pPr>
        <w:rPr>
          <w:b/>
          <w:color w:val="990000"/>
        </w:rPr>
      </w:pPr>
      <w:r w:rsidRPr="006A4F35">
        <w:rPr>
          <w:b/>
          <w:color w:val="990000"/>
        </w:rPr>
        <w:t>Zusammenarbeit</w:t>
      </w:r>
      <w:r w:rsidR="00FD05C0" w:rsidRPr="006A4F35">
        <w:rPr>
          <w:b/>
          <w:color w:val="990000"/>
        </w:rPr>
        <w:t>:</w:t>
      </w:r>
    </w:p>
    <w:p w:rsidR="000962E6" w:rsidRDefault="00FD05C0" w:rsidP="000962E6">
      <w:r w:rsidRPr="003437D4">
        <w:t>Die Delegat</w:t>
      </w:r>
      <w:r w:rsidR="009124BF">
        <w:t>ionsmitglieder treten</w:t>
      </w:r>
      <w:r w:rsidRPr="003437D4">
        <w:t xml:space="preserve"> aktiv in Kontakt zu den für die jeweiligen Themen </w:t>
      </w:r>
      <w:r w:rsidR="009124BF">
        <w:t>relevanten Gremien und Personen</w:t>
      </w:r>
      <w:r w:rsidR="002104FE" w:rsidRPr="003437D4">
        <w:t>. Sofern oben nicht aufgeführt: In besonderem Maße ist ein</w:t>
      </w:r>
      <w:r w:rsidR="00E076C5">
        <w:t>e Abstimmung erforderlich mit</w:t>
      </w:r>
      <w:r w:rsidR="000962E6">
        <w:t xml:space="preserve"> </w:t>
      </w:r>
      <w:r w:rsidR="00285130">
        <w:fldChar w:fldCharType="begin">
          <w:ffData>
            <w:name w:val="Text1"/>
            <w:enabled/>
            <w:calcOnExit w:val="0"/>
            <w:textInput/>
          </w:ffData>
        </w:fldChar>
      </w:r>
      <w:bookmarkStart w:id="7" w:name="Text1"/>
      <w:r w:rsidR="00285130">
        <w:instrText xml:space="preserve"> FORMTEXT </w:instrText>
      </w:r>
      <w:r w:rsidR="00285130">
        <w:fldChar w:fldCharType="separate"/>
      </w:r>
      <w:r w:rsidR="002F678D">
        <w:rPr>
          <w:noProof/>
        </w:rPr>
        <w:t>dem Sekretariat</w:t>
      </w:r>
      <w:r w:rsidR="00285130">
        <w:fldChar w:fldCharType="end"/>
      </w:r>
      <w:bookmarkEnd w:id="7"/>
      <w:r w:rsidR="0037153A">
        <w:t xml:space="preserve">. </w:t>
      </w:r>
      <w:r w:rsidR="0021308D">
        <w:t>Vor Entscheidungen findet eine Beratung im delegierenden Organ statt.</w:t>
      </w:r>
    </w:p>
    <w:p w:rsidR="000962E6" w:rsidRDefault="000962E6" w:rsidP="000962E6"/>
    <w:p w:rsidR="00063533" w:rsidRPr="006A4F35" w:rsidRDefault="00CE4420" w:rsidP="000962E6">
      <w:pPr>
        <w:rPr>
          <w:color w:val="990000"/>
        </w:rPr>
      </w:pPr>
      <w:r w:rsidRPr="006A4F35">
        <w:rPr>
          <w:b/>
          <w:color w:val="990000"/>
        </w:rPr>
        <w:t>Budget &amp; angerechnetes Stundendeputat</w:t>
      </w:r>
    </w:p>
    <w:p w:rsidR="0046618E" w:rsidRPr="00D627CB" w:rsidRDefault="00DC31BE" w:rsidP="00D627CB">
      <w:pPr>
        <w:spacing w:after="0"/>
      </w:pPr>
      <w:r w:rsidRPr="00D627CB">
        <w:fldChar w:fldCharType="begin">
          <w:ffData>
            <w:name w:val="Text2"/>
            <w:enabled/>
            <w:calcOnExit w:val="0"/>
            <w:textInput/>
          </w:ffData>
        </w:fldChar>
      </w:r>
      <w:r w:rsidRPr="00D627CB">
        <w:instrText xml:space="preserve"> FORMTEXT </w:instrText>
      </w:r>
      <w:r w:rsidRPr="00D627CB">
        <w:fldChar w:fldCharType="separate"/>
      </w:r>
      <w:r w:rsidR="002F678D">
        <w:rPr>
          <w:noProof/>
        </w:rPr>
        <w:t>keine Deputatsstunde</w:t>
      </w:r>
      <w:r w:rsidRPr="00D627CB">
        <w:fldChar w:fldCharType="end"/>
      </w:r>
    </w:p>
    <w:p w:rsidR="00D627CB" w:rsidRDefault="00D627CB" w:rsidP="00D627CB">
      <w:pPr>
        <w:spacing w:after="0"/>
      </w:pPr>
      <w:r>
        <w:br w:type="page"/>
      </w:r>
    </w:p>
    <w:tbl>
      <w:tblPr>
        <w:tblStyle w:val="Gitternetztabelle1hellAkzent61"/>
        <w:tblW w:w="9606" w:type="dxa"/>
        <w:tblLook w:val="04A0" w:firstRow="1" w:lastRow="0" w:firstColumn="1" w:lastColumn="0" w:noHBand="0" w:noVBand="1"/>
      </w:tblPr>
      <w:tblGrid>
        <w:gridCol w:w="3369"/>
        <w:gridCol w:w="6237"/>
      </w:tblGrid>
      <w:tr w:rsidR="00AB5511" w:rsidTr="00A521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7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AB5511" w:rsidRPr="00242C88" w:rsidRDefault="00D627CB" w:rsidP="001708C2">
            <w:pPr>
              <w:rPr>
                <w:color w:val="C00000"/>
              </w:rPr>
            </w:pPr>
            <w:r w:rsidRPr="006A4F35">
              <w:rPr>
                <w:color w:val="990000"/>
              </w:rPr>
              <w:lastRenderedPageBreak/>
              <w:t>D</w:t>
            </w:r>
            <w:r w:rsidR="00D17821" w:rsidRPr="006A4F35">
              <w:rPr>
                <w:color w:val="990000"/>
              </w:rPr>
              <w:t>elegationszusammensetzung</w:t>
            </w:r>
          </w:p>
        </w:tc>
        <w:tc>
          <w:tcPr>
            <w:tcW w:w="6237" w:type="dxa"/>
            <w:shd w:val="clear" w:color="auto" w:fill="FDE9D9" w:themeFill="accent6" w:themeFillTint="33"/>
          </w:tcPr>
          <w:p w:rsidR="00AB5511" w:rsidRPr="00242C88" w:rsidRDefault="00AB5511" w:rsidP="00A80B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</w:rPr>
            </w:pPr>
          </w:p>
        </w:tc>
      </w:tr>
      <w:tr w:rsidR="00D17821" w:rsidTr="00A521F4">
        <w:trPr>
          <w:trHeight w:val="383"/>
        </w:trPr>
        <w:tc>
          <w:tcPr>
            <w:tcW w:w="3369" w:type="dxa"/>
          </w:tcPr>
          <w:p w:rsidR="00D17821" w:rsidRPr="006A4F35" w:rsidRDefault="008B4B94" w:rsidP="00FC61EC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Beauftragung erfolgt durch </w:t>
            </w:r>
          </w:p>
        </w:tc>
        <w:tc>
          <w:tcPr>
            <w:tcW w:w="6237" w:type="dxa"/>
          </w:tcPr>
          <w:p w:rsidR="00D17821" w:rsidRPr="00DC31BE" w:rsidRDefault="00DC31BE" w:rsidP="002F678D"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F678D">
              <w:rPr>
                <w:b/>
                <w:noProof/>
                <w:color w:val="4A442A" w:themeColor="background2" w:themeShade="40"/>
              </w:rPr>
              <w:t>Oberstufenkonferenz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348"/>
        </w:trPr>
        <w:tc>
          <w:tcPr>
            <w:tcW w:w="3369" w:type="dxa"/>
          </w:tcPr>
          <w:p w:rsidR="00657454" w:rsidRPr="006A4F35" w:rsidRDefault="00657454" w:rsidP="00FC61EC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Zusammensetzung:</w:t>
            </w:r>
            <w:r w:rsidR="00E84642" w:rsidRPr="006A4F35">
              <w:rPr>
                <w:b w:val="0"/>
                <w:color w:val="990000"/>
              </w:rPr>
              <w:t xml:space="preserve"> (N</w:t>
            </w:r>
            <w:r w:rsidRPr="006A4F35">
              <w:rPr>
                <w:b w:val="0"/>
                <w:color w:val="990000"/>
              </w:rPr>
              <w:t>otwendige Vertretung in Bezug auf die Vernetzung im Schulganzen):</w:t>
            </w:r>
          </w:p>
          <w:p w:rsidR="00657454" w:rsidRPr="006A4F35" w:rsidRDefault="00657454" w:rsidP="00FC61EC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6E7B50"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6E7B50">
              <w:rPr>
                <w:b/>
                <w:noProof/>
                <w:color w:val="4A442A" w:themeColor="background2" w:themeShade="40"/>
              </w:rPr>
              <w:t>keine notwendige Einschränkung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c>
          <w:tcPr>
            <w:tcW w:w="3369" w:type="dxa"/>
          </w:tcPr>
          <w:p w:rsidR="00657454" w:rsidRPr="006A4F35" w:rsidRDefault="00657454" w:rsidP="00FC61EC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Anzahl der Mitglieder</w:t>
            </w:r>
          </w:p>
        </w:tc>
        <w:tc>
          <w:tcPr>
            <w:tcW w:w="6237" w:type="dxa"/>
          </w:tcPr>
          <w:p w:rsidR="00657454" w:rsidRPr="00DC31BE" w:rsidRDefault="00DC31BE" w:rsidP="006E7B50"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6E7B50">
              <w:rPr>
                <w:b/>
                <w:noProof/>
                <w:color w:val="4A442A" w:themeColor="background2" w:themeShade="40"/>
              </w:rPr>
              <w:t>2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186"/>
        </w:trPr>
        <w:tc>
          <w:tcPr>
            <w:tcW w:w="3369" w:type="dxa"/>
          </w:tcPr>
          <w:p w:rsidR="00657454" w:rsidRPr="006A4F35" w:rsidRDefault="00657454" w:rsidP="00FC61EC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Erforderliche</w:t>
            </w:r>
            <w:r w:rsidR="00E84642" w:rsidRPr="006A4F35">
              <w:rPr>
                <w:b w:val="0"/>
                <w:color w:val="990000"/>
              </w:rPr>
              <w:t xml:space="preserve"> bzw.</w:t>
            </w:r>
            <w:r w:rsidRPr="006A4F35">
              <w:rPr>
                <w:b w:val="0"/>
                <w:color w:val="990000"/>
              </w:rPr>
              <w:t xml:space="preserve"> zu erwerbende Qualitäten</w:t>
            </w:r>
            <w:r w:rsidR="00085F2A" w:rsidRPr="006A4F35">
              <w:rPr>
                <w:b w:val="0"/>
                <w:color w:val="990000"/>
              </w:rPr>
              <w:t>/ Kompetenzen</w:t>
            </w:r>
            <w:r w:rsidRPr="006A4F35">
              <w:rPr>
                <w:b w:val="0"/>
                <w:color w:val="990000"/>
              </w:rPr>
              <w:t xml:space="preserve"> für Dele</w:t>
            </w:r>
            <w:r w:rsidR="00085F2A" w:rsidRPr="006A4F35">
              <w:rPr>
                <w:b w:val="0"/>
                <w:color w:val="990000"/>
              </w:rPr>
              <w:t xml:space="preserve">gationsmitglieder - </w:t>
            </w:r>
            <w:r w:rsidRPr="006A4F35">
              <w:rPr>
                <w:b w:val="0"/>
                <w:color w:val="990000"/>
              </w:rPr>
              <w:t>Fortbildungsbedarf:</w:t>
            </w:r>
          </w:p>
          <w:p w:rsidR="00657454" w:rsidRPr="006A4F35" w:rsidRDefault="00657454" w:rsidP="00FC61EC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6E7B50"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6E7B50">
              <w:rPr>
                <w:b/>
                <w:noProof/>
                <w:color w:val="4A442A" w:themeColor="background2" w:themeShade="40"/>
              </w:rPr>
              <w:t>genaue und verbindliche Arbeitsweise vorausgesetzt; Kenntnis der jeweils aktuellen Prüfungsbestimmungen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E84642" w:rsidTr="00A521F4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E84642" w:rsidRPr="006A4F35" w:rsidRDefault="00E84642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Verfahren zur Bestellung neuer Mitglieder</w:t>
            </w:r>
          </w:p>
        </w:tc>
        <w:tc>
          <w:tcPr>
            <w:tcW w:w="6237" w:type="dxa"/>
          </w:tcPr>
          <w:p w:rsidR="00E84642" w:rsidRPr="00DC31BE" w:rsidRDefault="00DC31BE" w:rsidP="006E7B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6E7B50">
              <w:rPr>
                <w:b/>
                <w:noProof/>
                <w:color w:val="4A442A" w:themeColor="background2" w:themeShade="40"/>
              </w:rPr>
              <w:t>Anfrage an geeignet erscheinende Personen aus dem Kreis der Amtsinhaber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</w:tbl>
    <w:p w:rsidR="007B3025" w:rsidRDefault="007B3025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41"/>
        <w:gridCol w:w="6287"/>
      </w:tblGrid>
      <w:tr w:rsidR="007B3025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FC61EC" w:rsidRPr="006A4F35" w:rsidRDefault="000E5358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Arbeitsweise &amp; Rollenverteilung</w:t>
            </w:r>
          </w:p>
          <w:p w:rsidR="007B3025" w:rsidRPr="00242C88" w:rsidRDefault="007B3025" w:rsidP="004154C5">
            <w:pPr>
              <w:rPr>
                <w:b w:val="0"/>
                <w:color w:val="C00000"/>
              </w:rPr>
            </w:pPr>
          </w:p>
        </w:tc>
        <w:tc>
          <w:tcPr>
            <w:tcW w:w="6409" w:type="dxa"/>
            <w:shd w:val="clear" w:color="auto" w:fill="FDE9D9" w:themeFill="accent6" w:themeFillTint="33"/>
          </w:tcPr>
          <w:p w:rsidR="007B3025" w:rsidRPr="00242C88" w:rsidRDefault="007B3025" w:rsidP="004154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8B4B94" w:rsidTr="00FC61EC">
        <w:tc>
          <w:tcPr>
            <w:tcW w:w="3369" w:type="dxa"/>
          </w:tcPr>
          <w:p w:rsidR="008B4B94" w:rsidRPr="006A4F35" w:rsidRDefault="00CE4420" w:rsidP="00FC61EC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Delegationsmitglieder sind:</w:t>
            </w:r>
          </w:p>
        </w:tc>
        <w:tc>
          <w:tcPr>
            <w:tcW w:w="6409" w:type="dxa"/>
          </w:tcPr>
          <w:p w:rsidR="0021308D" w:rsidRPr="00DC31BE" w:rsidRDefault="00DC31BE" w:rsidP="006E7B50"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6E7B50">
              <w:rPr>
                <w:noProof/>
                <w:color w:val="4A442A" w:themeColor="background2" w:themeShade="40"/>
              </w:rPr>
              <w:t>Ute Kracht und Kerstin Grahn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CE4420" w:rsidTr="00FC61EC">
        <w:tc>
          <w:tcPr>
            <w:tcW w:w="3369" w:type="dxa"/>
          </w:tcPr>
          <w:p w:rsidR="00CE4420" w:rsidRPr="006A4F35" w:rsidRDefault="00CE4420" w:rsidP="00FC61EC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color w:val="990000"/>
              </w:rPr>
            </w:pPr>
            <w:r w:rsidRPr="006A4F35">
              <w:rPr>
                <w:b w:val="0"/>
                <w:color w:val="990000"/>
              </w:rPr>
              <w:t>Turnus und Ort der Besprechungen</w:t>
            </w:r>
          </w:p>
        </w:tc>
        <w:tc>
          <w:tcPr>
            <w:tcW w:w="6409" w:type="dxa"/>
          </w:tcPr>
          <w:p w:rsidR="00CE4420" w:rsidRPr="00DC31BE" w:rsidRDefault="00DC31BE" w:rsidP="006E7B50"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6E7B50">
              <w:rPr>
                <w:noProof/>
                <w:color w:val="4A442A" w:themeColor="background2" w:themeShade="40"/>
              </w:rPr>
              <w:t>variabel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6018F7" w:rsidTr="00FC61EC">
        <w:tc>
          <w:tcPr>
            <w:tcW w:w="3369" w:type="dxa"/>
          </w:tcPr>
          <w:p w:rsidR="006018F7" w:rsidRPr="006A4F35" w:rsidRDefault="006018F7" w:rsidP="00FC61EC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Sprecher</w:t>
            </w:r>
            <w:r w:rsidR="0021308D" w:rsidRPr="006A4F35">
              <w:rPr>
                <w:b w:val="0"/>
                <w:color w:val="990000"/>
              </w:rPr>
              <w:t xml:space="preserve"> (wenn vereinbart)</w:t>
            </w:r>
          </w:p>
        </w:tc>
        <w:tc>
          <w:tcPr>
            <w:tcW w:w="6409" w:type="dxa"/>
          </w:tcPr>
          <w:p w:rsidR="006018F7" w:rsidRPr="00DC31BE" w:rsidRDefault="00DC31BE" w:rsidP="006E7B50"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6E7B50">
              <w:rPr>
                <w:noProof/>
                <w:color w:val="4A442A" w:themeColor="background2" w:themeShade="40"/>
              </w:rPr>
              <w:t>beide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tcW w:w="3369" w:type="dxa"/>
          </w:tcPr>
          <w:p w:rsidR="00FC61EC" w:rsidRPr="006A4F35" w:rsidRDefault="00FC61EC" w:rsidP="00FC61EC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Protokoll – Verteiler &amp; Ablage</w:t>
            </w:r>
          </w:p>
        </w:tc>
        <w:tc>
          <w:tcPr>
            <w:tcW w:w="6409" w:type="dxa"/>
          </w:tcPr>
          <w:p w:rsidR="00FC61EC" w:rsidRPr="00DC31BE" w:rsidRDefault="00DC31BE" w:rsidP="006E7B50"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6E7B50">
              <w:rPr>
                <w:noProof/>
                <w:color w:val="4A442A" w:themeColor="background2" w:themeShade="40"/>
              </w:rPr>
              <w:t>beide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tcW w:w="3369" w:type="dxa"/>
          </w:tcPr>
          <w:p w:rsidR="00FC61EC" w:rsidRPr="006A4F35" w:rsidRDefault="0021308D" w:rsidP="00FC61EC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Weitere, </w:t>
            </w:r>
            <w:r w:rsidR="006018F7" w:rsidRPr="006A4F35">
              <w:rPr>
                <w:b w:val="0"/>
                <w:color w:val="990000"/>
              </w:rPr>
              <w:t>spezielle Rollen der Gruppe</w:t>
            </w:r>
          </w:p>
        </w:tc>
        <w:tc>
          <w:tcPr>
            <w:tcW w:w="6409" w:type="dxa"/>
          </w:tcPr>
          <w:p w:rsidR="00FC61EC" w:rsidRPr="00DC31BE" w:rsidRDefault="00DC31BE" w:rsidP="006E7B50"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6E7B50">
              <w:rPr>
                <w:noProof/>
                <w:color w:val="4A442A" w:themeColor="background2" w:themeShade="40"/>
              </w:rPr>
              <w:t>keine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C17998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Modus interne Entscheidungen</w:t>
            </w:r>
          </w:p>
        </w:tc>
        <w:tc>
          <w:tcPr>
            <w:tcW w:w="6409" w:type="dxa"/>
          </w:tcPr>
          <w:p w:rsidR="00FC61EC" w:rsidRPr="00DC31BE" w:rsidRDefault="00DC31BE" w:rsidP="003F40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3F4067">
              <w:rPr>
                <w:noProof/>
                <w:color w:val="4A442A" w:themeColor="background2" w:themeShade="40"/>
              </w:rPr>
              <w:t>nach Absprache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Pr="00FC61EC" w:rsidRDefault="00AB4682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22"/>
        <w:gridCol w:w="6306"/>
      </w:tblGrid>
      <w:tr w:rsidR="00FC61EC" w:rsidRPr="00FC61EC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8" w:type="dxa"/>
            <w:gridSpan w:val="2"/>
            <w:shd w:val="clear" w:color="auto" w:fill="FDE9D9" w:themeFill="accent6" w:themeFillTint="33"/>
          </w:tcPr>
          <w:p w:rsidR="00FC61EC" w:rsidRPr="006A4F35" w:rsidRDefault="00FC61EC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Rüc</w:t>
            </w:r>
            <w:r w:rsidR="00994552">
              <w:rPr>
                <w:color w:val="990000"/>
              </w:rPr>
              <w:t>kblick – Rechenschaft – Rückmeldung/ Entlastung</w:t>
            </w:r>
            <w:r w:rsidRPr="006A4F35">
              <w:rPr>
                <w:color w:val="990000"/>
              </w:rPr>
              <w:t>:</w:t>
            </w:r>
          </w:p>
          <w:p w:rsidR="00FC61EC" w:rsidRPr="00FC61EC" w:rsidRDefault="00FC61EC" w:rsidP="004154C5">
            <w:pPr>
              <w:rPr>
                <w:color w:val="C00000"/>
              </w:rPr>
            </w:pPr>
          </w:p>
        </w:tc>
      </w:tr>
      <w:tr w:rsidR="00FC61EC" w:rsidTr="00D627CB">
        <w:tc>
          <w:tcPr>
            <w:tcW w:w="3369" w:type="dxa"/>
          </w:tcPr>
          <w:p w:rsidR="00FC61EC" w:rsidRPr="006A4F35" w:rsidRDefault="00FC61EC" w:rsidP="004154C5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Dauer der</w:t>
            </w:r>
            <w:r w:rsidR="006018F7" w:rsidRPr="006A4F35">
              <w:rPr>
                <w:b w:val="0"/>
                <w:color w:val="990000"/>
              </w:rPr>
              <w:t xml:space="preserve"> Beauftragung</w:t>
            </w:r>
          </w:p>
        </w:tc>
        <w:tc>
          <w:tcPr>
            <w:tcW w:w="6409" w:type="dxa"/>
          </w:tcPr>
          <w:p w:rsidR="00FC61EC" w:rsidRPr="00DC31BE" w:rsidRDefault="00DC31BE" w:rsidP="003F4067"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3F4067">
              <w:rPr>
                <w:noProof/>
                <w:color w:val="4A442A" w:themeColor="background2" w:themeShade="40"/>
              </w:rPr>
              <w:t>nicht limitiert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tcW w:w="3369" w:type="dxa"/>
          </w:tcPr>
          <w:p w:rsidR="00AB4682" w:rsidRPr="006A4F35" w:rsidRDefault="00F139FE" w:rsidP="004154C5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b w:val="0"/>
                <w:color w:val="990000"/>
              </w:rPr>
            </w:pPr>
            <w:r>
              <w:rPr>
                <w:b w:val="0"/>
                <w:color w:val="990000"/>
              </w:rPr>
              <w:t>Turnus &amp; Gremium für Rückblick - Rechenschaft - Rückmeldung</w:t>
            </w:r>
            <w:r w:rsidR="00AB4682" w:rsidRPr="006A4F35">
              <w:rPr>
                <w:b w:val="0"/>
                <w:color w:val="990000"/>
              </w:rPr>
              <w:t xml:space="preserve"> bzw. Entlastung</w:t>
            </w:r>
          </w:p>
        </w:tc>
        <w:tc>
          <w:tcPr>
            <w:tcW w:w="6409" w:type="dxa"/>
          </w:tcPr>
          <w:p w:rsidR="00AB4682" w:rsidRPr="00DC31BE" w:rsidRDefault="00DC31BE" w:rsidP="003F4067"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3F4067">
              <w:rPr>
                <w:noProof/>
                <w:color w:val="4A442A" w:themeColor="background2" w:themeShade="40"/>
              </w:rPr>
              <w:t>jährlich vor Oberstufenkonferenz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AB4682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Nächster Termin</w:t>
            </w:r>
            <w:r w:rsidR="00F139FE">
              <w:rPr>
                <w:b w:val="0"/>
                <w:color w:val="990000"/>
              </w:rPr>
              <w:t xml:space="preserve"> (R/R</w:t>
            </w:r>
            <w:r w:rsidR="006018F7" w:rsidRPr="006A4F35">
              <w:rPr>
                <w:b w:val="0"/>
                <w:color w:val="990000"/>
              </w:rPr>
              <w:t>)</w:t>
            </w:r>
            <w:r w:rsidRPr="006A4F35">
              <w:rPr>
                <w:b w:val="0"/>
                <w:color w:val="990000"/>
              </w:rPr>
              <w:t>:</w:t>
            </w:r>
          </w:p>
        </w:tc>
        <w:tc>
          <w:tcPr>
            <w:tcW w:w="6409" w:type="dxa"/>
          </w:tcPr>
          <w:p w:rsidR="00AB4682" w:rsidRPr="00B92161" w:rsidRDefault="00DC4969" w:rsidP="003F40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3F4067">
              <w:rPr>
                <w:noProof/>
                <w:color w:val="4A442A" w:themeColor="background2" w:themeShade="40"/>
              </w:rPr>
              <w:t>jeweils nach Abschluss der Prüfung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Default="00AB4682" w:rsidP="004154C5">
      <w:pPr>
        <w:rPr>
          <w:b/>
          <w:color w:val="C00000"/>
        </w:rPr>
      </w:pPr>
    </w:p>
    <w:p w:rsidR="00262702" w:rsidRPr="006A4F35" w:rsidRDefault="00E84642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>Beschlossen</w:t>
      </w:r>
      <w:r w:rsidR="00657454" w:rsidRPr="006A4F35">
        <w:rPr>
          <w:b/>
          <w:color w:val="990000"/>
        </w:rPr>
        <w:t xml:space="preserve"> a</w:t>
      </w:r>
      <w:r w:rsidR="006A4F35" w:rsidRPr="006A4F35">
        <w:rPr>
          <w:b/>
          <w:color w:val="990000"/>
        </w:rPr>
        <w:t>m ____________________</w:t>
      </w:r>
      <w:r w:rsidR="0086059B" w:rsidRPr="006A4F35">
        <w:rPr>
          <w:b/>
          <w:color w:val="990000"/>
        </w:rPr>
        <w:t xml:space="preserve"> in </w:t>
      </w:r>
      <w:r w:rsidR="006A4F35" w:rsidRPr="006A4F35">
        <w:rPr>
          <w:b/>
          <w:color w:val="990000"/>
        </w:rPr>
        <w:t>_____</w:t>
      </w:r>
      <w:r w:rsidR="00657454" w:rsidRPr="006A4F35">
        <w:rPr>
          <w:b/>
          <w:color w:val="990000"/>
        </w:rPr>
        <w:t>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(Name des delegierenden Gremiums)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</w:p>
    <w:p w:rsidR="0086059B" w:rsidRPr="006A4F35" w:rsidRDefault="0086059B" w:rsidP="0086059B">
      <w:pPr>
        <w:rPr>
          <w:b/>
          <w:color w:val="990000"/>
          <w:sz w:val="16"/>
        </w:rPr>
      </w:pPr>
    </w:p>
    <w:p w:rsidR="0086059B" w:rsidRPr="006A4F35" w:rsidRDefault="0086059B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 xml:space="preserve"> 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</w:t>
      </w:r>
      <w:r w:rsidR="00E40BDF">
        <w:rPr>
          <w:b/>
          <w:color w:val="990000"/>
          <w:sz w:val="16"/>
        </w:rPr>
        <w:t xml:space="preserve">Name &amp; </w:t>
      </w:r>
      <w:r w:rsidRPr="006A4F35">
        <w:rPr>
          <w:b/>
          <w:color w:val="990000"/>
          <w:sz w:val="16"/>
        </w:rPr>
        <w:t>Unterschrift</w:t>
      </w:r>
      <w:r w:rsidR="00E40BDF">
        <w:rPr>
          <w:b/>
          <w:color w:val="990000"/>
          <w:sz w:val="16"/>
        </w:rPr>
        <w:t xml:space="preserve"> für das del. Gremium</w:t>
      </w:r>
      <w:r w:rsidRPr="006A4F35">
        <w:rPr>
          <w:b/>
          <w:color w:val="990000"/>
          <w:sz w:val="16"/>
        </w:rPr>
        <w:t>)</w:t>
      </w:r>
    </w:p>
    <w:sectPr w:rsidR="0086059B" w:rsidRPr="006A4F35" w:rsidSect="00A521F4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247" w:bottom="1134" w:left="1247" w:header="680" w:footer="567" w:gutter="0"/>
      <w:pgBorders w:offsetFrom="page">
        <w:top w:val="thickThinLargeGap" w:sz="24" w:space="24" w:color="C00000"/>
        <w:left w:val="thickThinLargeGap" w:sz="24" w:space="24" w:color="C00000"/>
        <w:bottom w:val="thinThickLargeGap" w:sz="24" w:space="24" w:color="C00000"/>
        <w:right w:val="thinThickLargeGap" w:sz="24" w:space="24" w:color="C00000"/>
      </w:pgBorders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4C12" w:rsidRDefault="00724C12" w:rsidP="00F73E12">
      <w:pPr>
        <w:spacing w:after="0" w:line="240" w:lineRule="auto"/>
      </w:pPr>
      <w:r>
        <w:separator/>
      </w:r>
    </w:p>
  </w:endnote>
  <w:endnote w:type="continuationSeparator" w:id="0">
    <w:p w:rsidR="00724C12" w:rsidRDefault="00724C12" w:rsidP="00F73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771" w:rsidRDefault="00483771" w:rsidP="00483771">
    <w:pPr>
      <w:pStyle w:val="Fuzeile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53F3" w:rsidRPr="00555F5B" w:rsidRDefault="00F541AB" w:rsidP="00D64ABA">
    <w:pPr>
      <w:pStyle w:val="Fuzeile"/>
      <w:rPr>
        <w:sz w:val="18"/>
        <w:szCs w:val="18"/>
      </w:rPr>
    </w:pPr>
    <w:r>
      <w:rPr>
        <w:i/>
        <w:sz w:val="16"/>
        <w:szCs w:val="16"/>
      </w:rPr>
      <w:fldChar w:fldCharType="begin"/>
    </w:r>
    <w:r>
      <w:rPr>
        <w:i/>
        <w:sz w:val="16"/>
        <w:szCs w:val="16"/>
      </w:rPr>
      <w:instrText xml:space="preserve"> FILENAME \* MERGEFORMAT </w:instrText>
    </w:r>
    <w:r>
      <w:rPr>
        <w:i/>
        <w:sz w:val="16"/>
        <w:szCs w:val="16"/>
      </w:rPr>
      <w:fldChar w:fldCharType="separate"/>
    </w:r>
    <w:r w:rsidR="00724C12">
      <w:rPr>
        <w:i/>
        <w:noProof/>
        <w:sz w:val="16"/>
        <w:szCs w:val="16"/>
      </w:rPr>
      <w:t>Dokument1</w:t>
    </w:r>
    <w:r>
      <w:rPr>
        <w:i/>
        <w:sz w:val="16"/>
        <w:szCs w:val="16"/>
      </w:rPr>
      <w:fldChar w:fldCharType="end"/>
    </w:r>
    <w:r w:rsidR="00555F5B">
      <w:tab/>
    </w:r>
    <w:r w:rsidR="00A96867">
      <w:t xml:space="preserve">Seite </w:t>
    </w:r>
    <w:r w:rsidR="00A96867">
      <w:rPr>
        <w:b/>
        <w:bCs/>
      </w:rPr>
      <w:fldChar w:fldCharType="begin"/>
    </w:r>
    <w:r w:rsidR="00A96867">
      <w:rPr>
        <w:b/>
        <w:bCs/>
      </w:rPr>
      <w:instrText>PAGE  \* Arabic  \* MERGEFORMAT</w:instrText>
    </w:r>
    <w:r w:rsidR="00A96867">
      <w:rPr>
        <w:b/>
        <w:bCs/>
      </w:rPr>
      <w:fldChar w:fldCharType="separate"/>
    </w:r>
    <w:r w:rsidR="003F4067">
      <w:rPr>
        <w:b/>
        <w:bCs/>
        <w:noProof/>
      </w:rPr>
      <w:t>2</w:t>
    </w:r>
    <w:r w:rsidR="00A96867">
      <w:rPr>
        <w:b/>
        <w:bCs/>
      </w:rPr>
      <w:fldChar w:fldCharType="end"/>
    </w:r>
    <w:r w:rsidR="00A96867">
      <w:t xml:space="preserve"> von </w:t>
    </w:r>
    <w:r w:rsidR="00A96867">
      <w:rPr>
        <w:b/>
        <w:bCs/>
      </w:rPr>
      <w:fldChar w:fldCharType="begin"/>
    </w:r>
    <w:r w:rsidR="00A96867">
      <w:rPr>
        <w:b/>
        <w:bCs/>
      </w:rPr>
      <w:instrText>NUMPAGES  \* Arabic  \* MERGEFORMAT</w:instrText>
    </w:r>
    <w:r w:rsidR="00A96867">
      <w:rPr>
        <w:b/>
        <w:bCs/>
      </w:rPr>
      <w:fldChar w:fldCharType="separate"/>
    </w:r>
    <w:r w:rsidR="003F4067">
      <w:rPr>
        <w:b/>
        <w:bCs/>
        <w:noProof/>
      </w:rPr>
      <w:t>2</w:t>
    </w:r>
    <w:r w:rsidR="00A9686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5F5B" w:rsidRPr="00555F5B" w:rsidRDefault="00555F5B">
    <w:pPr>
      <w:pStyle w:val="Fuzeile"/>
      <w:rPr>
        <w:sz w:val="24"/>
      </w:rPr>
    </w:pPr>
    <w:r w:rsidRPr="00555F5B">
      <w:rPr>
        <w:i/>
        <w:sz w:val="18"/>
        <w:szCs w:val="18"/>
      </w:rPr>
      <w:fldChar w:fldCharType="begin"/>
    </w:r>
    <w:r w:rsidRPr="00555F5B">
      <w:rPr>
        <w:i/>
        <w:sz w:val="18"/>
        <w:szCs w:val="18"/>
      </w:rPr>
      <w:instrText xml:space="preserve"> FILENAME \* MERGEFORMAT </w:instrText>
    </w:r>
    <w:r w:rsidRPr="00555F5B">
      <w:rPr>
        <w:i/>
        <w:sz w:val="18"/>
        <w:szCs w:val="18"/>
      </w:rPr>
      <w:fldChar w:fldCharType="separate"/>
    </w:r>
    <w:r w:rsidR="00724C12">
      <w:rPr>
        <w:i/>
        <w:noProof/>
        <w:sz w:val="18"/>
        <w:szCs w:val="18"/>
      </w:rPr>
      <w:t>Dokument1</w:t>
    </w:r>
    <w:r w:rsidRPr="00555F5B">
      <w:rPr>
        <w:i/>
        <w:sz w:val="18"/>
        <w:szCs w:val="18"/>
      </w:rPr>
      <w:fldChar w:fldCharType="end"/>
    </w:r>
    <w:r>
      <w:rPr>
        <w:i/>
        <w:sz w:val="16"/>
        <w:szCs w:val="16"/>
      </w:rPr>
      <w:tab/>
    </w:r>
    <w:r w:rsidRPr="00555F5B">
      <w:rPr>
        <w:i/>
        <w:sz w:val="18"/>
        <w:szCs w:val="16"/>
      </w:rPr>
      <w:t xml:space="preserve">Seite | </w:t>
    </w:r>
    <w:r w:rsidRPr="00555F5B">
      <w:rPr>
        <w:i/>
        <w:sz w:val="18"/>
        <w:szCs w:val="16"/>
      </w:rPr>
      <w:fldChar w:fldCharType="begin"/>
    </w:r>
    <w:r w:rsidRPr="00555F5B">
      <w:rPr>
        <w:i/>
        <w:sz w:val="18"/>
        <w:szCs w:val="16"/>
      </w:rPr>
      <w:instrText>PAGE   \* MERGEFORMAT</w:instrText>
    </w:r>
    <w:r w:rsidRPr="00555F5B">
      <w:rPr>
        <w:i/>
        <w:sz w:val="18"/>
        <w:szCs w:val="16"/>
      </w:rPr>
      <w:fldChar w:fldCharType="separate"/>
    </w:r>
    <w:r w:rsidR="003F4067">
      <w:rPr>
        <w:i/>
        <w:noProof/>
        <w:sz w:val="18"/>
        <w:szCs w:val="16"/>
      </w:rPr>
      <w:t>0</w:t>
    </w:r>
    <w:r w:rsidRPr="00555F5B">
      <w:rPr>
        <w:i/>
        <w:sz w:val="18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4C12" w:rsidRDefault="00724C12" w:rsidP="00F73E12">
      <w:pPr>
        <w:spacing w:after="0" w:line="240" w:lineRule="auto"/>
      </w:pPr>
      <w:r>
        <w:separator/>
      </w:r>
    </w:p>
  </w:footnote>
  <w:footnote w:type="continuationSeparator" w:id="0">
    <w:p w:rsidR="00724C12" w:rsidRDefault="00724C12" w:rsidP="00F73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771" w:rsidRDefault="00A96AEF" w:rsidP="00483771">
    <w:pPr>
      <w:pStyle w:val="Kopfzeile"/>
      <w:jc w:val="right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4445</wp:posOffset>
          </wp:positionH>
          <wp:positionV relativeFrom="margin">
            <wp:posOffset>-525780</wp:posOffset>
          </wp:positionV>
          <wp:extent cx="1973580" cy="421005"/>
          <wp:effectExtent l="0" t="0" r="7620" b="0"/>
          <wp:wrapSquare wrapText="bothSides"/>
          <wp:docPr id="13" name="Grafi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83771" w:rsidRPr="000035D0" w:rsidRDefault="0077513A" w:rsidP="00654FF4">
    <w:pPr>
      <w:pStyle w:val="Kopfzeile"/>
      <w:jc w:val="right"/>
      <w:rPr>
        <w:sz w:val="18"/>
        <w:szCs w:val="18"/>
      </w:rPr>
    </w:pPr>
    <w:r w:rsidRPr="000035D0">
      <w:rPr>
        <w:sz w:val="18"/>
        <w:szCs w:val="18"/>
      </w:rPr>
      <w:t xml:space="preserve">Delegationsbeschreibung </w:t>
    </w:r>
    <w:r w:rsidRPr="000035D0">
      <w:rPr>
        <w:sz w:val="18"/>
        <w:szCs w:val="18"/>
      </w:rPr>
      <w:fldChar w:fldCharType="begin"/>
    </w:r>
    <w:r w:rsidRPr="000035D0">
      <w:rPr>
        <w:sz w:val="18"/>
        <w:szCs w:val="18"/>
      </w:rPr>
      <w:instrText xml:space="preserve"> REF  Delegationsname </w:instrText>
    </w:r>
    <w:r w:rsidR="000035D0">
      <w:rPr>
        <w:sz w:val="18"/>
        <w:szCs w:val="18"/>
      </w:rPr>
      <w:instrText xml:space="preserve"> \* MERGEFORMAT </w:instrText>
    </w:r>
    <w:r w:rsidRPr="000035D0">
      <w:rPr>
        <w:sz w:val="18"/>
        <w:szCs w:val="18"/>
      </w:rPr>
      <w:fldChar w:fldCharType="separate"/>
    </w:r>
    <w:r w:rsidR="00724C12" w:rsidRPr="00724C12">
      <w:rPr>
        <w:b/>
        <w:noProof/>
        <w:sz w:val="18"/>
        <w:szCs w:val="18"/>
      </w:rPr>
      <w:t xml:space="preserve">     </w:t>
    </w:r>
    <w:r w:rsidRPr="000035D0">
      <w:rPr>
        <w:sz w:val="18"/>
        <w:szCs w:val="18"/>
      </w:rPr>
      <w:fldChar w:fldCharType="end"/>
    </w:r>
  </w:p>
  <w:p w:rsidR="00483771" w:rsidRPr="000035D0" w:rsidRDefault="00483771" w:rsidP="00483771">
    <w:pPr>
      <w:pStyle w:val="Kopfzeile"/>
      <w:jc w:val="center"/>
      <w:rPr>
        <w:sz w:val="18"/>
        <w:szCs w:val="1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618E" w:rsidRDefault="0046618E" w:rsidP="0046618E">
    <w:pPr>
      <w:pStyle w:val="Kopfzeile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56192" behindDoc="0" locked="0" layoutInCell="1" allowOverlap="1" wp14:anchorId="5FFC9635" wp14:editId="781B584D">
          <wp:simplePos x="0" y="0"/>
          <wp:positionH relativeFrom="margin">
            <wp:posOffset>2069465</wp:posOffset>
          </wp:positionH>
          <wp:positionV relativeFrom="margin">
            <wp:posOffset>-502920</wp:posOffset>
          </wp:positionV>
          <wp:extent cx="1973580" cy="421005"/>
          <wp:effectExtent l="0" t="0" r="7620" b="0"/>
          <wp:wrapSquare wrapText="bothSides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6618E" w:rsidRDefault="0046618E" w:rsidP="0046618E">
    <w:pPr>
      <w:pStyle w:val="Kopfzeile"/>
    </w:pPr>
  </w:p>
  <w:p w:rsidR="0046618E" w:rsidRDefault="0046618E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034370"/>
    <w:multiLevelType w:val="hybridMultilevel"/>
    <w:tmpl w:val="41BE7F84"/>
    <w:lvl w:ilvl="0" w:tplc="353CB9B8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>
    <w:nsid w:val="595C75CD"/>
    <w:multiLevelType w:val="hybridMultilevel"/>
    <w:tmpl w:val="2C422750"/>
    <w:lvl w:ilvl="0" w:tplc="59A0B9BE">
      <w:start w:val="2"/>
      <w:numFmt w:val="bullet"/>
      <w:lvlText w:val="-"/>
      <w:lvlJc w:val="left"/>
      <w:pPr>
        <w:ind w:left="2484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>
    <w:nsid w:val="5BF3345F"/>
    <w:multiLevelType w:val="hybridMultilevel"/>
    <w:tmpl w:val="6444EDBC"/>
    <w:lvl w:ilvl="0" w:tplc="2DFA5940">
      <w:numFmt w:val="bullet"/>
      <w:lvlText w:val="-"/>
      <w:lvlJc w:val="left"/>
      <w:pPr>
        <w:ind w:left="177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3">
    <w:nsid w:val="5EC16038"/>
    <w:multiLevelType w:val="hybridMultilevel"/>
    <w:tmpl w:val="330A8D46"/>
    <w:lvl w:ilvl="0" w:tplc="DB90D754">
      <w:start w:val="2"/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4">
    <w:nsid w:val="6025281A"/>
    <w:multiLevelType w:val="hybridMultilevel"/>
    <w:tmpl w:val="80523428"/>
    <w:lvl w:ilvl="0" w:tplc="F2C63910"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revisionView w:inkAnnotations="0"/>
  <w:documentProtection w:edit="forms" w:enforcement="1"/>
  <w:defaultTabStop w:val="708"/>
  <w:hyphenationZone w:val="425"/>
  <w:doNotShadeFormData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4C12"/>
    <w:rsid w:val="000035D0"/>
    <w:rsid w:val="000265DE"/>
    <w:rsid w:val="0004376B"/>
    <w:rsid w:val="00051BB5"/>
    <w:rsid w:val="000538BA"/>
    <w:rsid w:val="00063533"/>
    <w:rsid w:val="00063589"/>
    <w:rsid w:val="00070045"/>
    <w:rsid w:val="000838C6"/>
    <w:rsid w:val="00085F2A"/>
    <w:rsid w:val="00087CA4"/>
    <w:rsid w:val="000962E6"/>
    <w:rsid w:val="00096C8E"/>
    <w:rsid w:val="000C2673"/>
    <w:rsid w:val="000D6C38"/>
    <w:rsid w:val="000E5358"/>
    <w:rsid w:val="000F417F"/>
    <w:rsid w:val="00121C18"/>
    <w:rsid w:val="00157813"/>
    <w:rsid w:val="00165EE7"/>
    <w:rsid w:val="001708C2"/>
    <w:rsid w:val="001A64E9"/>
    <w:rsid w:val="001B170D"/>
    <w:rsid w:val="001C4564"/>
    <w:rsid w:val="001D44E1"/>
    <w:rsid w:val="002104FE"/>
    <w:rsid w:val="0021308D"/>
    <w:rsid w:val="00216CB4"/>
    <w:rsid w:val="00242C88"/>
    <w:rsid w:val="00262702"/>
    <w:rsid w:val="002676AF"/>
    <w:rsid w:val="00277743"/>
    <w:rsid w:val="00285130"/>
    <w:rsid w:val="0028667F"/>
    <w:rsid w:val="002D217D"/>
    <w:rsid w:val="002F34A9"/>
    <w:rsid w:val="002F678D"/>
    <w:rsid w:val="00300146"/>
    <w:rsid w:val="00334386"/>
    <w:rsid w:val="0034016D"/>
    <w:rsid w:val="003437D4"/>
    <w:rsid w:val="0037153A"/>
    <w:rsid w:val="003A3625"/>
    <w:rsid w:val="003F4067"/>
    <w:rsid w:val="004000A8"/>
    <w:rsid w:val="0041516C"/>
    <w:rsid w:val="004154C5"/>
    <w:rsid w:val="00430A72"/>
    <w:rsid w:val="00431632"/>
    <w:rsid w:val="0044049F"/>
    <w:rsid w:val="0046149C"/>
    <w:rsid w:val="0046618E"/>
    <w:rsid w:val="00483771"/>
    <w:rsid w:val="00483DB6"/>
    <w:rsid w:val="004D2BBF"/>
    <w:rsid w:val="004E5B61"/>
    <w:rsid w:val="004F2F8C"/>
    <w:rsid w:val="004F5847"/>
    <w:rsid w:val="005467F8"/>
    <w:rsid w:val="00555F5B"/>
    <w:rsid w:val="00557082"/>
    <w:rsid w:val="005B2824"/>
    <w:rsid w:val="005E68CF"/>
    <w:rsid w:val="006018F7"/>
    <w:rsid w:val="00637CFF"/>
    <w:rsid w:val="00653D62"/>
    <w:rsid w:val="00654FF4"/>
    <w:rsid w:val="00657454"/>
    <w:rsid w:val="006752BD"/>
    <w:rsid w:val="00681DBC"/>
    <w:rsid w:val="00693E6F"/>
    <w:rsid w:val="006949A1"/>
    <w:rsid w:val="006954B0"/>
    <w:rsid w:val="00695D1E"/>
    <w:rsid w:val="006A342C"/>
    <w:rsid w:val="006A4F35"/>
    <w:rsid w:val="006B194D"/>
    <w:rsid w:val="006C1DA7"/>
    <w:rsid w:val="006C237D"/>
    <w:rsid w:val="006E7B50"/>
    <w:rsid w:val="006F175A"/>
    <w:rsid w:val="007059CD"/>
    <w:rsid w:val="00724C12"/>
    <w:rsid w:val="00727DF3"/>
    <w:rsid w:val="00735A99"/>
    <w:rsid w:val="0077513A"/>
    <w:rsid w:val="00782398"/>
    <w:rsid w:val="007A0582"/>
    <w:rsid w:val="007B3025"/>
    <w:rsid w:val="007C49A6"/>
    <w:rsid w:val="00800C55"/>
    <w:rsid w:val="00800D6F"/>
    <w:rsid w:val="00800FDD"/>
    <w:rsid w:val="008053F3"/>
    <w:rsid w:val="00814FDC"/>
    <w:rsid w:val="00817579"/>
    <w:rsid w:val="00823BD4"/>
    <w:rsid w:val="008472EA"/>
    <w:rsid w:val="0086059B"/>
    <w:rsid w:val="00885AC3"/>
    <w:rsid w:val="008B36C4"/>
    <w:rsid w:val="008B4B94"/>
    <w:rsid w:val="008F2AFD"/>
    <w:rsid w:val="008F5AAF"/>
    <w:rsid w:val="009112C8"/>
    <w:rsid w:val="009124BF"/>
    <w:rsid w:val="00955A44"/>
    <w:rsid w:val="00994552"/>
    <w:rsid w:val="009A0E5C"/>
    <w:rsid w:val="009A6730"/>
    <w:rsid w:val="009B35CB"/>
    <w:rsid w:val="009E7E52"/>
    <w:rsid w:val="00A12965"/>
    <w:rsid w:val="00A521F4"/>
    <w:rsid w:val="00A80B92"/>
    <w:rsid w:val="00A821B5"/>
    <w:rsid w:val="00A916BB"/>
    <w:rsid w:val="00A96867"/>
    <w:rsid w:val="00A96AEF"/>
    <w:rsid w:val="00AB4682"/>
    <w:rsid w:val="00AB5511"/>
    <w:rsid w:val="00AD5B6A"/>
    <w:rsid w:val="00B82B11"/>
    <w:rsid w:val="00B902B9"/>
    <w:rsid w:val="00B92161"/>
    <w:rsid w:val="00B95CEF"/>
    <w:rsid w:val="00BA74FC"/>
    <w:rsid w:val="00BE4C60"/>
    <w:rsid w:val="00BE50B5"/>
    <w:rsid w:val="00C145AD"/>
    <w:rsid w:val="00C17998"/>
    <w:rsid w:val="00C25706"/>
    <w:rsid w:val="00C4756E"/>
    <w:rsid w:val="00C5563C"/>
    <w:rsid w:val="00C61B21"/>
    <w:rsid w:val="00C65151"/>
    <w:rsid w:val="00C74C60"/>
    <w:rsid w:val="00C866B3"/>
    <w:rsid w:val="00CA3BBD"/>
    <w:rsid w:val="00CA7AE9"/>
    <w:rsid w:val="00CB25DB"/>
    <w:rsid w:val="00CB52DB"/>
    <w:rsid w:val="00CC036B"/>
    <w:rsid w:val="00CE4420"/>
    <w:rsid w:val="00D17821"/>
    <w:rsid w:val="00D30C40"/>
    <w:rsid w:val="00D32F80"/>
    <w:rsid w:val="00D420DC"/>
    <w:rsid w:val="00D44312"/>
    <w:rsid w:val="00D627CB"/>
    <w:rsid w:val="00D64ABA"/>
    <w:rsid w:val="00DA2AE4"/>
    <w:rsid w:val="00DA394D"/>
    <w:rsid w:val="00DC31BE"/>
    <w:rsid w:val="00DC4969"/>
    <w:rsid w:val="00DD2B2A"/>
    <w:rsid w:val="00DE0953"/>
    <w:rsid w:val="00E076C5"/>
    <w:rsid w:val="00E33916"/>
    <w:rsid w:val="00E40BDF"/>
    <w:rsid w:val="00E5661E"/>
    <w:rsid w:val="00E702D4"/>
    <w:rsid w:val="00E7314A"/>
    <w:rsid w:val="00E769C8"/>
    <w:rsid w:val="00E84642"/>
    <w:rsid w:val="00E84914"/>
    <w:rsid w:val="00E967DA"/>
    <w:rsid w:val="00EC549F"/>
    <w:rsid w:val="00EF3803"/>
    <w:rsid w:val="00F139FE"/>
    <w:rsid w:val="00F37D8D"/>
    <w:rsid w:val="00F45108"/>
    <w:rsid w:val="00F51635"/>
    <w:rsid w:val="00F541AB"/>
    <w:rsid w:val="00F54AA1"/>
    <w:rsid w:val="00F73E12"/>
    <w:rsid w:val="00F741CF"/>
    <w:rsid w:val="00F82D09"/>
    <w:rsid w:val="00F97BC6"/>
    <w:rsid w:val="00FC3E65"/>
    <w:rsid w:val="00FC61EC"/>
    <w:rsid w:val="00FD05C0"/>
    <w:rsid w:val="00FD1052"/>
    <w:rsid w:val="00FD2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Lehrer\WzQ\DelBeschr_Muster_2017_NEU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26F1CC-41E1-46A3-9D33-8D16D41519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DelBeschr_Muster_2017_NEU.dotx</Template>
  <TotalTime>0</TotalTime>
  <Pages>3</Pages>
  <Words>526</Words>
  <Characters>3317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Nadja Weimar</dc:creator>
  <cp:lastModifiedBy>Nadja Weimar</cp:lastModifiedBy>
  <cp:revision>2</cp:revision>
  <cp:lastPrinted>2016-12-19T10:22:00Z</cp:lastPrinted>
  <dcterms:created xsi:type="dcterms:W3CDTF">2018-03-23T11:26:00Z</dcterms:created>
  <dcterms:modified xsi:type="dcterms:W3CDTF">2018-03-23T12:02:00Z</dcterms:modified>
</cp:coreProperties>
</file>