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451BA9">
        <w:rPr>
          <w:b/>
          <w:noProof/>
          <w:sz w:val="28"/>
        </w:rPr>
        <w:t>Partnerschule Windhoek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451BA9">
        <w:rPr>
          <w:b/>
          <w:color w:val="C00000"/>
        </w:rPr>
        <w:t>20.07.2018</w:t>
      </w:r>
      <w:bookmarkStart w:id="2" w:name="_GoBack"/>
      <w:bookmarkEnd w:id="2"/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51BA9">
        <w:rPr>
          <w:rFonts w:ascii="MS Gothic" w:eastAsia="MS Gothic" w:hAnsi="MS Gothic"/>
          <w:b/>
        </w:rPr>
      </w:r>
      <w:r w:rsidR="009558CD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51BA9">
        <w:rPr>
          <w:rFonts w:ascii="MS Gothic" w:eastAsia="MS Gothic" w:hAnsi="MS Gothic"/>
          <w:b/>
        </w:rPr>
      </w:r>
      <w:r w:rsidR="009558CD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9558CD">
        <w:rPr>
          <w:b/>
        </w:rPr>
      </w:r>
      <w:r w:rsidR="009558CD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9"/>
        <w:gridCol w:w="4819"/>
      </w:tblGrid>
      <w:tr w:rsidR="008843D7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843D7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2A3096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A3096">
              <w:rPr>
                <w:noProof/>
                <w:color w:val="4A442A" w:themeColor="background2" w:themeShade="40"/>
              </w:rPr>
              <w:t xml:space="preserve">- </w:t>
            </w:r>
            <w:r w:rsidR="002A3096">
              <w:rPr>
                <w:b w:val="0"/>
                <w:noProof/>
                <w:color w:val="4A442A" w:themeColor="background2" w:themeShade="40"/>
              </w:rPr>
              <w:t>Beziehungen der beiden Schulen entwicklen</w:t>
            </w:r>
          </w:p>
          <w:p w:rsidR="002A3096" w:rsidRDefault="002A3096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- Bewusstsein für die Möglichkeiten von </w:t>
            </w:r>
          </w:p>
          <w:p w:rsidR="002A3096" w:rsidRDefault="002A3096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 gegenseitigem Schüleraustausch, Sprachreise, </w:t>
            </w:r>
          </w:p>
          <w:p w:rsidR="002A3096" w:rsidRDefault="002A3096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 Sozialpraktikum und FSJ stärken</w:t>
            </w:r>
          </w:p>
          <w:p w:rsidR="002A3096" w:rsidRDefault="002A3096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- Epochale bzw. quartalsweise Unterstützung </w:t>
            </w:r>
          </w:p>
          <w:p w:rsidR="002A3096" w:rsidRDefault="002A3096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 durch Lehrer der Heidelberger  an der WSW</w:t>
            </w:r>
          </w:p>
          <w:p w:rsidR="00CC036B" w:rsidRPr="00D627CB" w:rsidRDefault="002A3096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 ermöglichen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2A3096" w:rsidRDefault="00DC31BE" w:rsidP="002A3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A3096" w:rsidRPr="002A3096">
              <w:rPr>
                <w:noProof/>
                <w:color w:val="4A442A" w:themeColor="background2" w:themeShade="40"/>
              </w:rPr>
              <w:t xml:space="preserve"> </w:t>
            </w:r>
            <w:r w:rsidR="002A3096">
              <w:rPr>
                <w:noProof/>
                <w:color w:val="4A442A" w:themeColor="background2" w:themeShade="40"/>
              </w:rPr>
              <w:t>Interesse am Pflegen r</w:t>
            </w:r>
            <w:r w:rsidR="002A3096" w:rsidRPr="002A3096">
              <w:rPr>
                <w:noProof/>
                <w:color w:val="4A442A" w:themeColor="background2" w:themeShade="40"/>
              </w:rPr>
              <w:t>egelmäßige</w:t>
            </w:r>
            <w:r w:rsidR="002A3096">
              <w:rPr>
                <w:noProof/>
                <w:color w:val="4A442A" w:themeColor="background2" w:themeShade="40"/>
              </w:rPr>
              <w:t>r</w:t>
            </w:r>
            <w:r w:rsidR="002A3096" w:rsidRPr="002A3096">
              <w:rPr>
                <w:noProof/>
                <w:color w:val="4A442A" w:themeColor="background2" w:themeShade="40"/>
              </w:rPr>
              <w:t xml:space="preserve"> Kontakte</w:t>
            </w:r>
          </w:p>
          <w:p w:rsidR="002A3096" w:rsidRDefault="002A3096" w:rsidP="002A3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2A3096" w:rsidRPr="002A3096" w:rsidRDefault="002A3096" w:rsidP="002A3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Bereitschaft</w:t>
            </w:r>
            <w:r w:rsidR="008843D7">
              <w:rPr>
                <w:noProof/>
                <w:color w:val="4A442A" w:themeColor="background2" w:themeShade="40"/>
              </w:rPr>
              <w:t xml:space="preserve"> zu Darstellung in O-Stufe, Basar</w:t>
            </w:r>
          </w:p>
          <w:p w:rsidR="00051BB5" w:rsidRPr="00D627CB" w:rsidRDefault="00242C88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8843D7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2A3096" w:rsidRDefault="00DC31BE" w:rsidP="00051BB5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A3096">
              <w:rPr>
                <w:noProof/>
                <w:color w:val="4A442A" w:themeColor="background2" w:themeShade="40"/>
              </w:rPr>
              <w:t>Spendenaktionen initiieren</w:t>
            </w:r>
          </w:p>
          <w:p w:rsidR="008843D7" w:rsidRDefault="002A3096" w:rsidP="00051BB5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Patenschaften finanzieren</w:t>
            </w:r>
          </w:p>
          <w:p w:rsidR="008843D7" w:rsidRDefault="008843D7" w:rsidP="00051BB5">
            <w:pPr>
              <w:rPr>
                <w:noProof/>
                <w:color w:val="4A442A" w:themeColor="background2" w:themeShade="40"/>
              </w:rPr>
            </w:pP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2A3096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A3096" w:rsidRPr="002A3096">
              <w:rPr>
                <w:noProof/>
                <w:color w:val="4A442A" w:themeColor="background2" w:themeShade="40"/>
              </w:rPr>
              <w:t>Ideen entwickeln</w:t>
            </w:r>
          </w:p>
          <w:p w:rsidR="008843D7" w:rsidRDefault="002A3096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Kollegen, Schüler, Eltern sowie externe Personen/Organisationen zur Mitgestaltung, Unterstützung einladen</w:t>
            </w:r>
            <w:r w:rsidR="008843D7">
              <w:rPr>
                <w:noProof/>
                <w:color w:val="4A442A" w:themeColor="background2" w:themeShade="40"/>
              </w:rPr>
              <w:t xml:space="preserve"> 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8843D7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8843D7" w:rsidRDefault="00DC31BE" w:rsidP="008843D7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8843D7" w:rsidRPr="008843D7" w:rsidRDefault="008843D7" w:rsidP="008843D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&gt;</w:t>
            </w:r>
            <w:r>
              <w:rPr>
                <w:b w:val="0"/>
                <w:noProof/>
                <w:color w:val="4A442A" w:themeColor="background2" w:themeShade="40"/>
              </w:rPr>
              <w:t>Hit the Beat&lt;</w:t>
            </w:r>
          </w:p>
          <w:p w:rsidR="008843D7" w:rsidRDefault="008843D7" w:rsidP="008843D7">
            <w:pPr>
              <w:rPr>
                <w:noProof/>
                <w:color w:val="4A442A" w:themeColor="background2" w:themeShade="40"/>
              </w:rPr>
            </w:pPr>
            <w:r w:rsidRPr="008843D7">
              <w:rPr>
                <w:noProof/>
                <w:color w:val="4A442A" w:themeColor="background2" w:themeShade="40"/>
              </w:rPr>
              <w:t>- Beziehung pflegen</w:t>
            </w:r>
          </w:p>
          <w:p w:rsidR="008843D7" w:rsidRDefault="008843D7" w:rsidP="008843D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- Aufführungen ermöglichen, organisieren</w:t>
            </w:r>
          </w:p>
          <w:p w:rsidR="008843D7" w:rsidRDefault="008843D7" w:rsidP="008843D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- Gastfamilien suchen</w:t>
            </w:r>
          </w:p>
          <w:p w:rsidR="008843D7" w:rsidRDefault="008843D7" w:rsidP="008843D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- Öffentlichkeitsarbeit, z.B, Plakate drucken, </w:t>
            </w:r>
          </w:p>
          <w:p w:rsidR="008843D7" w:rsidRDefault="008843D7" w:rsidP="008843D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  aushängen</w:t>
            </w:r>
          </w:p>
          <w:p w:rsidR="00051BB5" w:rsidRPr="00D627CB" w:rsidRDefault="008843D7" w:rsidP="008843D7">
            <w:pPr>
              <w:rPr>
                <w:b w:val="0"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- Presse anfragen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8843D7" w:rsidRDefault="00DC31BE" w:rsidP="00884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8843D7">
              <w:rPr>
                <w:noProof/>
                <w:color w:val="4A442A" w:themeColor="background2" w:themeShade="40"/>
              </w:rPr>
              <w:t xml:space="preserve">Beziehung zu Simone de Picciotto und </w:t>
            </w:r>
          </w:p>
          <w:p w:rsidR="008843D7" w:rsidRDefault="008843D7" w:rsidP="00884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Hans-Peter Seeger pflegen, </w:t>
            </w:r>
          </w:p>
          <w:p w:rsidR="008843D7" w:rsidRDefault="008843D7" w:rsidP="00884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Konkrete Absprachen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>
              <w:rPr>
                <w:noProof/>
                <w:color w:val="4A442A" w:themeColor="background2" w:themeShade="40"/>
              </w:rPr>
              <w:t>treffen</w:t>
            </w:r>
          </w:p>
          <w:p w:rsidR="008843D7" w:rsidRDefault="008843D7" w:rsidP="008843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Schulweg e.V. einbeziehen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8843D7" w:rsidRPr="008843D7">
        <w:rPr>
          <w:noProof/>
        </w:rPr>
        <w:t xml:space="preserve">Schulweg e.V. </w:t>
      </w:r>
      <w:r w:rsidR="008843D7">
        <w:rPr>
          <w:noProof/>
        </w:rPr>
        <w:t>(Patenschaften, Hit the Beat, Kalenderverkauf, Basarstand)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8843D7" w:rsidRDefault="00DC31BE" w:rsidP="00D627CB">
      <w:pPr>
        <w:spacing w:after="0"/>
        <w:rPr>
          <w:noProof/>
        </w:rPr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8843D7">
        <w:rPr>
          <w:noProof/>
        </w:rPr>
        <w:t xml:space="preserve">        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</w:p>
    <w:p w:rsidR="0046618E" w:rsidRPr="00D627CB" w:rsidRDefault="00DC31BE" w:rsidP="00D627CB">
      <w:pPr>
        <w:spacing w:after="0"/>
      </w:pPr>
      <w:r w:rsidRPr="00D627CB">
        <w:fldChar w:fldCharType="end"/>
      </w:r>
    </w:p>
    <w:p w:rsidR="00D627CB" w:rsidRDefault="00D627CB" w:rsidP="00D627CB">
      <w:pPr>
        <w:spacing w:after="0"/>
      </w:pPr>
      <w:r>
        <w:lastRenderedPageBreak/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8843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8843D7">
              <w:rPr>
                <w:b/>
                <w:noProof/>
                <w:color w:val="4A442A" w:themeColor="background2" w:themeShade="40"/>
              </w:rPr>
              <w:t>MK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8843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8843D7">
              <w:rPr>
                <w:b/>
                <w:noProof/>
                <w:color w:val="4A442A" w:themeColor="background2" w:themeShade="40"/>
              </w:rPr>
              <w:t>Vernetzung auch mit STO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8843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8843D7">
              <w:rPr>
                <w:b/>
                <w:noProof/>
                <w:color w:val="4A442A" w:themeColor="background2" w:themeShade="40"/>
              </w:rPr>
              <w:t>Eine engagierte Mitarbeiterin bzw. ein Mitarbeiter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C97BC3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C97BC3">
              <w:rPr>
                <w:b/>
                <w:noProof/>
                <w:color w:val="4A442A" w:themeColor="background2" w:themeShade="40"/>
              </w:rPr>
              <w:t>Interesse an der Lebensrealität der Partnerschule</w:t>
            </w:r>
          </w:p>
          <w:p w:rsidR="00C97BC3" w:rsidRDefault="00C97BC3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Organisationsfreude</w:t>
            </w:r>
          </w:p>
          <w:p w:rsidR="00C97BC3" w:rsidRDefault="00C97BC3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Kommunikationsbereitschaft mit WSW</w:t>
            </w:r>
          </w:p>
          <w:p w:rsidR="00E84642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9"/>
        <w:gridCol w:w="6289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Ellen Fischer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Nach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Zusammenarbeit mit Schulweg e.V.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7"/>
        <w:gridCol w:w="6301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Lebt vom Interesse, der Bereitschaft Zeit und Kraft einzubringen, nicht von einer definierten Dauer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MK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C97B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97BC3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096" w:rsidRDefault="002A3096" w:rsidP="00F73E12">
      <w:pPr>
        <w:spacing w:after="0" w:line="240" w:lineRule="auto"/>
      </w:pPr>
      <w:r>
        <w:separator/>
      </w:r>
    </w:p>
  </w:endnote>
  <w:endnote w:type="continuationSeparator" w:id="0">
    <w:p w:rsidR="002A3096" w:rsidRDefault="002A3096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451BA9">
      <w:rPr>
        <w:i/>
        <w:noProof/>
        <w:sz w:val="16"/>
        <w:szCs w:val="16"/>
      </w:rPr>
      <w:t>Hinweise zum Ausfüllen der Delegationsbeschreibung.docx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9558CD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9558CD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451BA9">
      <w:rPr>
        <w:i/>
        <w:noProof/>
        <w:sz w:val="18"/>
        <w:szCs w:val="18"/>
      </w:rPr>
      <w:t>Hinweise zum Ausfüllen der Delegationsbeschreibung.docx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9558CD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096" w:rsidRDefault="002A3096" w:rsidP="00F73E12">
      <w:pPr>
        <w:spacing w:after="0" w:line="240" w:lineRule="auto"/>
      </w:pPr>
      <w:r>
        <w:separator/>
      </w:r>
    </w:p>
  </w:footnote>
  <w:footnote w:type="continuationSeparator" w:id="0">
    <w:p w:rsidR="002A3096" w:rsidRDefault="002A3096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451BA9" w:rsidRPr="00451BA9">
      <w:rPr>
        <w:b/>
        <w:noProof/>
        <w:sz w:val="18"/>
        <w:szCs w:val="18"/>
      </w:rPr>
      <w:t>Partnerschule</w:t>
    </w:r>
    <w:r w:rsidR="00451BA9">
      <w:rPr>
        <w:b/>
        <w:noProof/>
        <w:sz w:val="28"/>
      </w:rPr>
      <w:t xml:space="preserve"> Windhoek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096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A3096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51BA9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43D7"/>
    <w:rsid w:val="00885AC3"/>
    <w:rsid w:val="008B36C4"/>
    <w:rsid w:val="008B4B94"/>
    <w:rsid w:val="008F2AFD"/>
    <w:rsid w:val="008F5AAF"/>
    <w:rsid w:val="009112C8"/>
    <w:rsid w:val="009124BF"/>
    <w:rsid w:val="009558CD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97BC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Partnerschule%20Windhoek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1302D-3B04-4B5E-8493-EE4EA4EE3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DelBeschr_Partnerschule Windhoek.dotx</Template>
  <TotalTime>0</TotalTime>
  <Pages>4</Pages>
  <Words>563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2</cp:revision>
  <cp:lastPrinted>2018-07-23T10:36:00Z</cp:lastPrinted>
  <dcterms:created xsi:type="dcterms:W3CDTF">2018-07-23T10:11:00Z</dcterms:created>
  <dcterms:modified xsi:type="dcterms:W3CDTF">2018-07-24T10:26:00Z</dcterms:modified>
</cp:coreProperties>
</file>