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814FDC" w:rsidRDefault="001A64E9" w:rsidP="00654FF4">
      <w:pPr>
        <w:tabs>
          <w:tab w:val="left" w:pos="1560"/>
        </w:tabs>
        <w:jc w:val="center"/>
        <w:rPr>
          <w:b/>
          <w:sz w:val="28"/>
        </w:rPr>
      </w:pPr>
      <w:r>
        <w:rPr>
          <w:b/>
          <w:sz w:val="28"/>
        </w:rPr>
        <w:lastRenderedPageBreak/>
        <w:t xml:space="preserve">Delegationsbeschreibung </w:t>
      </w:r>
      <w:r w:rsidR="00216CB4">
        <w:rPr>
          <w:b/>
          <w:sz w:val="28"/>
        </w:rPr>
        <w:fldChar w:fldCharType="begin">
          <w:ffData>
            <w:name w:val="Delegationsname"/>
            <w:enabled/>
            <w:calcOnExit/>
            <w:statusText w:type="text" w:val="Bitte Delegationsname oder Name des Amtes eingeben."/>
            <w:textInput/>
          </w:ffData>
        </w:fldChar>
      </w:r>
      <w:bookmarkStart w:id="0" w:name="Delegationsname"/>
      <w:r w:rsidR="00216CB4">
        <w:rPr>
          <w:b/>
          <w:sz w:val="28"/>
        </w:rPr>
        <w:instrText xml:space="preserve"> FORMTEXT </w:instrText>
      </w:r>
      <w:r w:rsidR="00216CB4">
        <w:rPr>
          <w:b/>
          <w:sz w:val="28"/>
        </w:rPr>
      </w:r>
      <w:r w:rsidR="00216CB4">
        <w:rPr>
          <w:b/>
          <w:sz w:val="28"/>
        </w:rPr>
        <w:fldChar w:fldCharType="separate"/>
      </w:r>
      <w:r w:rsidR="00CA0A39">
        <w:rPr>
          <w:b/>
          <w:noProof/>
          <w:sz w:val="28"/>
        </w:rPr>
        <w:t>Quereinsteiger Unter und Mittelstufe</w:t>
      </w:r>
      <w:r w:rsidR="00216CB4">
        <w:rPr>
          <w:b/>
          <w:sz w:val="28"/>
        </w:rPr>
        <w:fldChar w:fldCharType="end"/>
      </w:r>
      <w:bookmarkEnd w:id="0"/>
    </w:p>
    <w:p w:rsidR="00BE4C60" w:rsidRDefault="000962E6" w:rsidP="00BE4C60">
      <w:pPr>
        <w:jc w:val="right"/>
        <w:rPr>
          <w:b/>
          <w:color w:val="C00000"/>
        </w:rPr>
      </w:pPr>
      <w:r>
        <w:rPr>
          <w:b/>
          <w:color w:val="C00000"/>
        </w:rPr>
        <w:t xml:space="preserve">Stand: </w:t>
      </w:r>
      <w:r w:rsidR="00BE4C60">
        <w:rPr>
          <w:b/>
          <w:color w:val="C00000"/>
        </w:rPr>
        <w:fldChar w:fldCharType="begin">
          <w:ffData>
            <w:name w:val="Datum"/>
            <w:enabled/>
            <w:calcOnExit w:val="0"/>
            <w:textInput>
              <w:type w:val="date"/>
              <w:maxLength w:val="10"/>
              <w:format w:val="dd.MM.yyyy"/>
            </w:textInput>
          </w:ffData>
        </w:fldChar>
      </w:r>
      <w:bookmarkStart w:id="1" w:name="Datum"/>
      <w:r w:rsidR="00BE4C60">
        <w:rPr>
          <w:b/>
          <w:color w:val="C00000"/>
        </w:rPr>
        <w:instrText xml:space="preserve"> FORMTEXT </w:instrText>
      </w:r>
      <w:r w:rsidR="00BE4C60">
        <w:rPr>
          <w:b/>
          <w:color w:val="C00000"/>
        </w:rPr>
      </w:r>
      <w:r w:rsidR="00BE4C60">
        <w:rPr>
          <w:b/>
          <w:color w:val="C00000"/>
        </w:rPr>
        <w:fldChar w:fldCharType="separate"/>
      </w:r>
      <w:bookmarkStart w:id="2" w:name="_GoBack"/>
      <w:bookmarkEnd w:id="2"/>
      <w:r w:rsidR="00DD6F29">
        <w:rPr>
          <w:b/>
          <w:color w:val="C00000"/>
        </w:rPr>
        <w:t>26.09.2017</w:t>
      </w:r>
      <w:r w:rsidR="00BE4C60">
        <w:rPr>
          <w:b/>
          <w:color w:val="C00000"/>
        </w:rPr>
        <w:fldChar w:fldCharType="end"/>
      </w:r>
      <w:bookmarkEnd w:id="1"/>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checkBox>
          </w:ffData>
        </w:fldChar>
      </w:r>
      <w:bookmarkStart w:id="3"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F243AF">
        <w:rPr>
          <w:rFonts w:ascii="MS Gothic" w:eastAsia="MS Gothic" w:hAnsi="MS Gothic"/>
          <w:b/>
        </w:rPr>
      </w:r>
      <w:r w:rsidR="00F243AF">
        <w:rPr>
          <w:rFonts w:ascii="MS Gothic" w:eastAsia="MS Gothic" w:hAnsi="MS Gothic"/>
          <w:b/>
        </w:rPr>
        <w:fldChar w:fldCharType="separate"/>
      </w:r>
      <w:r w:rsidR="00814FDC">
        <w:rPr>
          <w:rFonts w:ascii="MS Gothic" w:eastAsia="MS Gothic" w:hAnsi="MS Gothic"/>
          <w:b/>
        </w:rPr>
        <w:fldChar w:fldCharType="end"/>
      </w:r>
      <w:bookmarkEnd w:id="3"/>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val="0"/>
            </w:checkBox>
          </w:ffData>
        </w:fldChar>
      </w:r>
      <w:bookmarkStart w:id="4"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F243AF">
        <w:rPr>
          <w:rFonts w:ascii="MS Gothic" w:eastAsia="MS Gothic" w:hAnsi="MS Gothic"/>
          <w:b/>
        </w:rPr>
      </w:r>
      <w:r w:rsidR="00F243AF">
        <w:rPr>
          <w:rFonts w:ascii="MS Gothic" w:eastAsia="MS Gothic" w:hAnsi="MS Gothic"/>
          <w:b/>
        </w:rPr>
        <w:fldChar w:fldCharType="separate"/>
      </w:r>
      <w:r w:rsidR="00814FDC">
        <w:rPr>
          <w:rFonts w:ascii="MS Gothic" w:eastAsia="MS Gothic" w:hAnsi="MS Gothic"/>
          <w:b/>
        </w:rPr>
        <w:fldChar w:fldCharType="end"/>
      </w:r>
      <w:bookmarkEnd w:id="4"/>
      <w:r w:rsidR="00814FDC">
        <w:rPr>
          <w:b/>
        </w:rPr>
        <w:tab/>
      </w:r>
      <w:r w:rsidR="00814FDC">
        <w:rPr>
          <w:b/>
        </w:rPr>
        <w:tab/>
        <w:t xml:space="preserve">Organ </w:t>
      </w:r>
      <w:r w:rsidR="00814FDC">
        <w:rPr>
          <w:b/>
        </w:rPr>
        <w:fldChar w:fldCharType="begin">
          <w:ffData>
            <w:name w:val="Kontrollkästchen3"/>
            <w:enabled/>
            <w:calcOnExit w:val="0"/>
            <w:checkBox>
              <w:sizeAuto/>
              <w:default w:val="0"/>
            </w:checkBox>
          </w:ffData>
        </w:fldChar>
      </w:r>
      <w:bookmarkStart w:id="5" w:name="Kontrollkästchen3"/>
      <w:r w:rsidR="00814FDC">
        <w:rPr>
          <w:b/>
        </w:rPr>
        <w:instrText xml:space="preserve"> FORMCHECKBOX </w:instrText>
      </w:r>
      <w:r w:rsidR="00F243AF">
        <w:rPr>
          <w:b/>
        </w:rPr>
      </w:r>
      <w:r w:rsidR="00F243AF">
        <w:rPr>
          <w:b/>
        </w:rPr>
        <w:fldChar w:fldCharType="separate"/>
      </w:r>
      <w:r w:rsidR="00814FDC">
        <w:rPr>
          <w:b/>
        </w:rPr>
        <w:fldChar w:fldCharType="end"/>
      </w:r>
      <w:bookmarkEnd w:id="5"/>
    </w:p>
    <w:p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811"/>
        <w:gridCol w:w="4817"/>
      </w:tblGrid>
      <w:tr w:rsidR="00242C88" w:rsidRPr="00242C88" w:rsidTr="005467F8">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889" w:type="dxa"/>
            <w:shd w:val="clear" w:color="auto" w:fill="FDE9D9" w:themeFill="accent6" w:themeFillTint="33"/>
          </w:tcPr>
          <w:p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889" w:type="dxa"/>
            <w:shd w:val="clear" w:color="auto" w:fill="FDE9D9" w:themeFill="accent6" w:themeFillTint="33"/>
          </w:tcPr>
          <w:p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1</w:t>
            </w:r>
          </w:p>
          <w:p w:rsidR="00CC036B" w:rsidRPr="00D627CB" w:rsidRDefault="00DC31BE" w:rsidP="00157813">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bookmarkStart w:id="6" w:name="Text2"/>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6444FB">
              <w:rPr>
                <w:color w:val="4A442A" w:themeColor="background2" w:themeShade="40"/>
              </w:rPr>
              <w:t>Durchsicht und Dokumentation aller eingehenden Anfragen zur Schulaufnahme für Quereinsteiger von Unter- und Mittelstufe.</w:t>
            </w:r>
            <w:r w:rsidRPr="00D627CB">
              <w:rPr>
                <w:color w:val="4A442A" w:themeColor="background2" w:themeShade="40"/>
              </w:rPr>
              <w:fldChar w:fldCharType="end"/>
            </w:r>
            <w:bookmarkEnd w:id="6"/>
          </w:p>
          <w:p w:rsidR="00CC036B" w:rsidRPr="00D627CB" w:rsidRDefault="00CC036B" w:rsidP="00157813">
            <w:pPr>
              <w:rPr>
                <w:b w:val="0"/>
                <w:i/>
                <w:color w:val="C00000"/>
              </w:rPr>
            </w:pPr>
          </w:p>
        </w:tc>
        <w:tc>
          <w:tcPr>
            <w:tcW w:w="4889" w:type="dxa"/>
          </w:tcPr>
          <w:p w:rsidR="00CC036B"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6444FB">
              <w:rPr>
                <w:noProof/>
                <w:color w:val="4A442A" w:themeColor="background2" w:themeShade="40"/>
              </w:rPr>
              <w:t>Absprache und regelmäßiger Austausch mit den anderen Klassenlehrern. Die Unterlagen bereitet das Schulbüro für den Amtsinhaber vor und legt sie ihm ins Fach. Für jede Anfrage wird eine Nummer verteilt und jeder Schritt wird dokumentiert.</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DD2B2A" w:rsidRPr="00D627CB" w:rsidTr="008F2AFD">
        <w:trPr>
          <w:trHeight w:val="183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2</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6444FB">
              <w:rPr>
                <w:b w:val="0"/>
                <w:noProof/>
                <w:color w:val="4A442A" w:themeColor="background2" w:themeShade="40"/>
              </w:rPr>
              <w:t>Kontaktaufnahme mit den Eltern und Schilderung der Vorgehensweise. Entweder Verweis auf die Warteliste oder Weiterleitung an den betroffenen Klassenlehrer  (falls es freie Plätze gibt).</w:t>
            </w:r>
            <w:r w:rsidRPr="00D627CB">
              <w:rPr>
                <w:color w:val="4A442A" w:themeColor="background2" w:themeShade="40"/>
              </w:rPr>
              <w:fldChar w:fldCharType="end"/>
            </w:r>
          </w:p>
          <w:p w:rsidR="003437D4" w:rsidRPr="00D627CB" w:rsidRDefault="003437D4" w:rsidP="00E076C5">
            <w:pPr>
              <w:rPr>
                <w:b w:val="0"/>
                <w:i/>
                <w:color w:val="4A442A" w:themeColor="background2" w:themeShade="40"/>
              </w:rPr>
            </w:pPr>
          </w:p>
        </w:tc>
        <w:tc>
          <w:tcPr>
            <w:tcW w:w="4889" w:type="dxa"/>
          </w:tcPr>
          <w:p w:rsidR="00DD2B2A" w:rsidRPr="006F175A" w:rsidRDefault="00063589" w:rsidP="00157813">
            <w:pPr>
              <w:cnfStyle w:val="000000000000" w:firstRow="0" w:lastRow="0" w:firstColumn="0" w:lastColumn="0" w:oddVBand="0" w:evenVBand="0" w:oddHBand="0" w:evenHBand="0" w:firstRowFirstColumn="0" w:firstRowLastColumn="0" w:lastRowFirstColumn="0" w:lastRowLastColumn="0"/>
              <w:rPr>
                <w:i/>
                <w:color w:val="990000"/>
              </w:rPr>
            </w:pPr>
            <w:r w:rsidRPr="006F175A">
              <w:rPr>
                <w:i/>
                <w:color w:val="990000"/>
              </w:rPr>
              <w:t>Kompetenz in diesem Zusammenhang</w:t>
            </w:r>
          </w:p>
          <w:p w:rsidR="006444FB" w:rsidRDefault="00DC31BE" w:rsidP="00051BB5">
            <w:pPr>
              <w:cnfStyle w:val="000000000000" w:firstRow="0" w:lastRow="0" w:firstColumn="0" w:lastColumn="0" w:oddVBand="0" w:evenVBand="0" w:oddHBand="0" w:evenHBand="0" w:firstRowFirstColumn="0" w:firstRowLastColumn="0" w:lastRowFirstColumn="0" w:lastRowLastColumn="0"/>
              <w:rPr>
                <w:noProof/>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6444FB">
              <w:rPr>
                <w:color w:val="4A442A" w:themeColor="background2" w:themeShade="40"/>
              </w:rPr>
              <w:t>-</w:t>
            </w:r>
            <w:r w:rsidR="006444FB">
              <w:rPr>
                <w:noProof/>
                <w:color w:val="4A442A" w:themeColor="background2" w:themeShade="40"/>
              </w:rPr>
              <w:t xml:space="preserve">Wenn die Klassenlehrer dem Amtsinhaber signalisiert haben, dass es keine Plätze in der Klasse gibt, kontaktiert dieser ohne weitere Absprache die Eltern und verweist auf die Warteliste. </w:t>
            </w:r>
          </w:p>
          <w:p w:rsidR="00051BB5" w:rsidRPr="00D627CB" w:rsidRDefault="006444FB" w:rsidP="00051BB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Pr>
                <w:noProof/>
                <w:color w:val="4A442A" w:themeColor="background2" w:themeShade="40"/>
              </w:rPr>
              <w:t xml:space="preserve">-Bei Interesse an Neuaufnahme kontaktieren die Klassenlehrer den Amtsinhaber und sichten die angelegte Warteliste. </w:t>
            </w:r>
            <w:r w:rsidR="00DC31BE" w:rsidRPr="00D627CB">
              <w:rPr>
                <w:color w:val="4A442A" w:themeColor="background2" w:themeShade="40"/>
              </w:rPr>
              <w:fldChar w:fldCharType="end"/>
            </w:r>
          </w:p>
          <w:p w:rsidR="003437D4" w:rsidRPr="00D627CB" w:rsidRDefault="003437D4" w:rsidP="00157813">
            <w:p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3</w:t>
            </w:r>
          </w:p>
          <w:p w:rsidR="002044C2" w:rsidRDefault="00DC31BE" w:rsidP="00051BB5">
            <w:pPr>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044C2">
              <w:rPr>
                <w:color w:val="4A442A" w:themeColor="background2" w:themeShade="40"/>
              </w:rPr>
              <w:t>-Ansprechpartner für Eltern, die auf der Warteliste sind oder sich für die Schule interessieren.</w:t>
            </w:r>
          </w:p>
          <w:p w:rsidR="00051BB5" w:rsidRPr="00D627CB" w:rsidRDefault="002044C2" w:rsidP="00051BB5">
            <w:pPr>
              <w:rPr>
                <w:b w:val="0"/>
                <w:color w:val="4A442A" w:themeColor="background2" w:themeShade="40"/>
              </w:rPr>
            </w:pPr>
            <w:r>
              <w:rPr>
                <w:color w:val="4A442A" w:themeColor="background2" w:themeShade="40"/>
              </w:rPr>
              <w:t xml:space="preserve">-Unterstützung für Klassenlehrer, die einen Quereinsteiger aufnehmen möchten. Bei Bedarf auch Anwesenheit bei Aufnahmegesprächen. </w:t>
            </w:r>
            <w:r w:rsidR="00DC31BE" w:rsidRPr="00D627CB">
              <w:rPr>
                <w:color w:val="4A442A" w:themeColor="background2" w:themeShade="40"/>
              </w:rPr>
              <w:fldChar w:fldCharType="end"/>
            </w:r>
          </w:p>
          <w:p w:rsidR="00E076C5" w:rsidRPr="00D627CB" w:rsidRDefault="00E076C5" w:rsidP="00157813">
            <w:pPr>
              <w:rPr>
                <w:b w:val="0"/>
                <w:i/>
                <w:color w:val="4A442A" w:themeColor="background2" w:themeShade="40"/>
              </w:rPr>
            </w:pPr>
          </w:p>
        </w:tc>
        <w:tc>
          <w:tcPr>
            <w:tcW w:w="4889" w:type="dxa"/>
          </w:tcPr>
          <w:p w:rsidR="00DD2B2A"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2044C2" w:rsidRDefault="00DC31BE" w:rsidP="00051BB5">
            <w:pPr>
              <w:cnfStyle w:val="000000100000" w:firstRow="0" w:lastRow="0" w:firstColumn="0" w:lastColumn="0" w:oddVBand="0" w:evenVBand="0" w:oddHBand="1" w:evenHBand="0" w:firstRowFirstColumn="0" w:firstRowLastColumn="0" w:lastRowFirstColumn="0" w:lastRowLastColumn="0"/>
              <w:rPr>
                <w:noProof/>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044C2">
              <w:rPr>
                <w:noProof/>
                <w:color w:val="4A442A" w:themeColor="background2" w:themeShade="40"/>
              </w:rPr>
              <w:t>- Öffentlichkeitsarbeit für die Schule.</w:t>
            </w:r>
          </w:p>
          <w:p w:rsidR="00051BB5" w:rsidRPr="00D627CB" w:rsidRDefault="002044C2"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Pr>
                <w:noProof/>
                <w:color w:val="4A442A" w:themeColor="background2" w:themeShade="40"/>
              </w:rPr>
              <w:t>- Ansprechpartner für Eltern und Lehrer.</w:t>
            </w:r>
            <w:r w:rsidR="00DC31BE"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tc>
      </w:tr>
    </w:tbl>
    <w:p w:rsidR="00DD2B2A" w:rsidRDefault="00DD2B2A" w:rsidP="00157813">
      <w:pPr>
        <w:rPr>
          <w:b/>
          <w:color w:val="C00000"/>
        </w:rPr>
      </w:pPr>
    </w:p>
    <w:p w:rsidR="00B95CEF" w:rsidRPr="006A4F35" w:rsidRDefault="00B95CEF" w:rsidP="004154C5">
      <w:pPr>
        <w:rPr>
          <w:b/>
          <w:color w:val="990000"/>
        </w:rPr>
      </w:pPr>
      <w:r w:rsidRPr="006A4F35">
        <w:rPr>
          <w:b/>
          <w:color w:val="990000"/>
        </w:rPr>
        <w:t>Zusammenarbeit</w:t>
      </w:r>
      <w:r w:rsidR="00FD05C0" w:rsidRPr="006A4F35">
        <w:rPr>
          <w:b/>
          <w:color w:val="990000"/>
        </w:rPr>
        <w:t>:</w:t>
      </w:r>
    </w:p>
    <w:p w:rsidR="000962E6" w:rsidRDefault="00FD05C0" w:rsidP="000962E6">
      <w:r w:rsidRPr="003437D4">
        <w:t>Die Delegat</w:t>
      </w:r>
      <w:r w:rsidR="009124BF">
        <w:t>ionsmitglieder treten</w:t>
      </w:r>
      <w:r w:rsidRPr="003437D4">
        <w:t xml:space="preserve"> aktiv in Kontakt zu den für die jeweiligen Themen </w:t>
      </w:r>
      <w:r w:rsidR="009124BF">
        <w:t>relevanten Gremien und Personen</w:t>
      </w:r>
      <w:r w:rsidR="002104FE" w:rsidRPr="003437D4">
        <w:t>. Sofern oben nicht aufgeführt: In besonderem Maße ist ein</w:t>
      </w:r>
      <w:r w:rsidR="00E076C5">
        <w:t>e Abstimmung erforderlich mit</w:t>
      </w:r>
      <w:r w:rsidR="000962E6">
        <w:t xml:space="preserve"> </w:t>
      </w:r>
      <w:r w:rsidR="00285130">
        <w:fldChar w:fldCharType="begin">
          <w:ffData>
            <w:name w:val="Text1"/>
            <w:enabled/>
            <w:calcOnExit w:val="0"/>
            <w:textInput/>
          </w:ffData>
        </w:fldChar>
      </w:r>
      <w:bookmarkStart w:id="7" w:name="Text1"/>
      <w:r w:rsidR="00285130">
        <w:instrText xml:space="preserve"> FORMTEXT </w:instrText>
      </w:r>
      <w:r w:rsidR="00285130">
        <w:fldChar w:fldCharType="separate"/>
      </w:r>
      <w:r w:rsidR="00242C88">
        <w:rPr>
          <w:noProof/>
        </w:rPr>
        <w:t> </w:t>
      </w:r>
      <w:r w:rsidR="00242C88">
        <w:rPr>
          <w:noProof/>
        </w:rPr>
        <w:t> </w:t>
      </w:r>
      <w:r w:rsidR="00242C88">
        <w:rPr>
          <w:noProof/>
        </w:rPr>
        <w:t> </w:t>
      </w:r>
      <w:r w:rsidR="00242C88">
        <w:rPr>
          <w:noProof/>
        </w:rPr>
        <w:t> </w:t>
      </w:r>
      <w:r w:rsidR="00242C88">
        <w:rPr>
          <w:noProof/>
        </w:rPr>
        <w:t> </w:t>
      </w:r>
      <w:r w:rsidR="00285130">
        <w:fldChar w:fldCharType="end"/>
      </w:r>
      <w:bookmarkEnd w:id="7"/>
      <w:r w:rsidR="0037153A">
        <w:t xml:space="preserve">. </w:t>
      </w:r>
      <w:r w:rsidR="0021308D">
        <w:t>Vor Entscheidungen findet eine Beratung im delegierenden Organ statt.</w:t>
      </w:r>
    </w:p>
    <w:p w:rsidR="000962E6" w:rsidRDefault="000962E6" w:rsidP="000962E6"/>
    <w:p w:rsidR="00063533" w:rsidRPr="006A4F35" w:rsidRDefault="00CE4420" w:rsidP="000962E6">
      <w:pPr>
        <w:rPr>
          <w:color w:val="990000"/>
        </w:rPr>
      </w:pPr>
      <w:r w:rsidRPr="006A4F35">
        <w:rPr>
          <w:b/>
          <w:color w:val="990000"/>
        </w:rPr>
        <w:t>Budget &amp; angerechnetes Stundendeputat</w:t>
      </w:r>
    </w:p>
    <w:p w:rsidR="0046618E" w:rsidRPr="00D627CB" w:rsidRDefault="00DC31BE" w:rsidP="00D627CB">
      <w:pPr>
        <w:spacing w:after="0"/>
      </w:pPr>
      <w:r w:rsidRPr="00D627CB">
        <w:fldChar w:fldCharType="begin">
          <w:ffData>
            <w:name w:val="Text2"/>
            <w:enabled/>
            <w:calcOnExit w:val="0"/>
            <w:textInput/>
          </w:ffData>
        </w:fldChar>
      </w:r>
      <w:r w:rsidRPr="00D627CB">
        <w:instrText xml:space="preserve"> FORMTEXT </w:instrText>
      </w:r>
      <w:r w:rsidRPr="00D627CB">
        <w:fldChar w:fldCharType="separate"/>
      </w:r>
      <w:r w:rsidR="00DD6F29" w:rsidRPr="00DD6F29">
        <w:rPr>
          <w:noProof/>
        </w:rPr>
        <w:t>kein Budget/Deputat</w:t>
      </w:r>
      <w:r w:rsidRPr="00D627CB">
        <w:fldChar w:fldCharType="end"/>
      </w:r>
    </w:p>
    <w:p w:rsidR="00D627CB" w:rsidRDefault="00D627CB" w:rsidP="00D627CB">
      <w:pPr>
        <w:spacing w:after="0"/>
      </w:pPr>
      <w:r>
        <w:br w:type="page"/>
      </w: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rsidRPr="006A4F35">
              <w:rPr>
                <w:color w:val="990000"/>
              </w:rPr>
              <w:lastRenderedPageBreak/>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DD6F29">
              <w:rPr>
                <w:b/>
                <w:noProof/>
                <w:color w:val="4A442A" w:themeColor="background2" w:themeShade="40"/>
              </w:rPr>
              <w:t>Klassenlehrerkonferenz</w:t>
            </w:r>
            <w:r w:rsidRPr="00DC31BE">
              <w:rPr>
                <w:b/>
                <w:color w:val="4A442A" w:themeColor="background2" w:themeShade="40"/>
              </w:rPr>
              <w:fldChar w:fldCharType="end"/>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rsidR="00657454" w:rsidRPr="006A4F35" w:rsidRDefault="00657454" w:rsidP="00FC61EC">
            <w:pPr>
              <w:rPr>
                <w:b w:val="0"/>
                <w:color w:val="990000"/>
              </w:rPr>
            </w:pPr>
          </w:p>
        </w:tc>
        <w:tc>
          <w:tcPr>
            <w:tcW w:w="6237" w:type="dxa"/>
          </w:tcPr>
          <w:p w:rsidR="00657454"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DD6F29">
              <w:rPr>
                <w:b/>
                <w:noProof/>
                <w:color w:val="4A442A" w:themeColor="background2" w:themeShade="40"/>
              </w:rPr>
              <w:t>Klassenlehrer und Schulbüro</w:t>
            </w:r>
            <w:r w:rsidRPr="00DC31BE">
              <w:rPr>
                <w:b/>
                <w:color w:val="4A442A" w:themeColor="background2" w:themeShade="40"/>
              </w:rPr>
              <w:fldChar w:fldCharType="end"/>
            </w:r>
          </w:p>
        </w:tc>
      </w:tr>
      <w:tr w:rsidR="00657454" w:rsidTr="00A521F4">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DD6F29">
              <w:rPr>
                <w:b/>
                <w:noProof/>
                <w:color w:val="4A442A" w:themeColor="background2" w:themeShade="40"/>
              </w:rPr>
              <w:t>1 oder 2</w:t>
            </w:r>
            <w:r w:rsidRPr="00DC31BE">
              <w:rPr>
                <w:b/>
                <w:color w:val="4A442A" w:themeColor="background2" w:themeShade="40"/>
              </w:rPr>
              <w:fldChar w:fldCharType="end"/>
            </w:r>
          </w:p>
        </w:tc>
      </w:tr>
      <w:tr w:rsidR="00657454"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rsidR="00657454" w:rsidRPr="006A4F35" w:rsidRDefault="00657454" w:rsidP="00FC61EC">
            <w:pPr>
              <w:rPr>
                <w:b w:val="0"/>
                <w:color w:val="990000"/>
              </w:rPr>
            </w:pPr>
          </w:p>
        </w:tc>
        <w:tc>
          <w:tcPr>
            <w:tcW w:w="6237" w:type="dxa"/>
          </w:tcPr>
          <w:p w:rsidR="00DD6F29" w:rsidRDefault="00DC31BE" w:rsidP="00DD6F29">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DD6F29">
              <w:rPr>
                <w:b/>
                <w:noProof/>
                <w:color w:val="4A442A" w:themeColor="background2" w:themeShade="40"/>
              </w:rPr>
              <w:t>-Kommunikationsfähigkeit</w:t>
            </w:r>
          </w:p>
          <w:p w:rsidR="00DD6F29" w:rsidRDefault="00DD6F29" w:rsidP="00DD6F29">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Pr>
                <w:b/>
                <w:noProof/>
                <w:color w:val="4A442A" w:themeColor="background2" w:themeShade="40"/>
              </w:rPr>
              <w:t>-Öffentlichkeitsarbeit</w:t>
            </w:r>
          </w:p>
          <w:p w:rsidR="00DD6F29" w:rsidRDefault="00DD6F29" w:rsidP="00DD6F29">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Pr>
                <w:b/>
                <w:noProof/>
                <w:color w:val="4A442A" w:themeColor="background2" w:themeShade="40"/>
              </w:rPr>
              <w:t>-Einfühlungsvermögen</w:t>
            </w:r>
          </w:p>
          <w:p w:rsidR="00657454"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end"/>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6444FB" w:rsidRDefault="00DC31BE" w:rsidP="006444FB">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6444FB">
              <w:rPr>
                <w:b/>
                <w:color w:val="4A442A" w:themeColor="background2" w:themeShade="40"/>
              </w:rPr>
              <w:t>-</w:t>
            </w:r>
            <w:r w:rsidR="006444FB">
              <w:rPr>
                <w:b/>
                <w:noProof/>
                <w:color w:val="4A442A" w:themeColor="background2" w:themeShade="40"/>
              </w:rPr>
              <w:t>Der Amtsinhaber sucht einen Nachfolger und stellt ihn in der Klassenlehrerkonferenz vor.</w:t>
            </w:r>
          </w:p>
          <w:p w:rsidR="00E84642" w:rsidRPr="00DC31BE" w:rsidRDefault="006444FB" w:rsidP="006444FB">
            <w:pPr>
              <w:cnfStyle w:val="000000000000" w:firstRow="0" w:lastRow="0" w:firstColumn="0" w:lastColumn="0" w:oddVBand="0" w:evenVBand="0" w:oddHBand="0" w:evenHBand="0" w:firstRowFirstColumn="0" w:firstRowLastColumn="0" w:lastRowFirstColumn="0" w:lastRowLastColumn="0"/>
            </w:pPr>
            <w:r>
              <w:rPr>
                <w:b/>
                <w:noProof/>
                <w:color w:val="4A442A" w:themeColor="background2" w:themeShade="40"/>
              </w:rPr>
              <w:t>-Interessenten sprechen den Amtsinhaber an.</w:t>
            </w:r>
            <w:r w:rsidR="00DC31BE" w:rsidRPr="00DC31BE">
              <w:rPr>
                <w:b/>
                <w:color w:val="4A442A" w:themeColor="background2" w:themeShade="40"/>
              </w:rPr>
              <w:fldChar w:fldCharType="end"/>
            </w:r>
          </w:p>
        </w:tc>
      </w:tr>
    </w:tbl>
    <w:p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339"/>
        <w:gridCol w:w="6289"/>
      </w:tblGrid>
      <w:tr w:rsidR="007B3025"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409"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FC61EC">
        <w:tc>
          <w:tcPr>
            <w:cnfStyle w:val="001000000000" w:firstRow="0" w:lastRow="0" w:firstColumn="1" w:lastColumn="0" w:oddVBand="0" w:evenVBand="0" w:oddHBand="0" w:evenHBand="0" w:firstRowFirstColumn="0" w:firstRowLastColumn="0" w:lastRowFirstColumn="0" w:lastRowLastColumn="0"/>
            <w:tcW w:w="3369" w:type="dxa"/>
          </w:tcPr>
          <w:p w:rsidR="008B4B94" w:rsidRPr="006A4F35" w:rsidRDefault="00CE4420" w:rsidP="00FC61EC">
            <w:pPr>
              <w:rPr>
                <w:b w:val="0"/>
                <w:color w:val="990000"/>
              </w:rPr>
            </w:pPr>
            <w:r w:rsidRPr="006A4F35">
              <w:rPr>
                <w:b w:val="0"/>
                <w:color w:val="990000"/>
              </w:rPr>
              <w:t>Delegationsmitglieder sind:</w:t>
            </w:r>
          </w:p>
        </w:tc>
        <w:tc>
          <w:tcPr>
            <w:tcW w:w="6409" w:type="dxa"/>
          </w:tcPr>
          <w:p w:rsidR="0021308D"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noProof/>
                <w:color w:val="4A442A" w:themeColor="background2" w:themeShade="40"/>
              </w:rPr>
              <w:t>Hannah Shirin Ballosch, Ina Kähler, Fernanda Räpple</w:t>
            </w:r>
            <w:r w:rsidRPr="00DC31BE">
              <w:rPr>
                <w:color w:val="4A442A" w:themeColor="background2" w:themeShade="40"/>
              </w:rPr>
              <w:fldChar w:fldCharType="end"/>
            </w:r>
          </w:p>
        </w:tc>
      </w:tr>
      <w:tr w:rsidR="00CE4420" w:rsidTr="00FC61EC">
        <w:tc>
          <w:tcPr>
            <w:cnfStyle w:val="001000000000" w:firstRow="0" w:lastRow="0" w:firstColumn="1" w:lastColumn="0" w:oddVBand="0" w:evenVBand="0" w:oddHBand="0" w:evenHBand="0" w:firstRowFirstColumn="0" w:firstRowLastColumn="0" w:lastRowFirstColumn="0" w:lastRowLastColumn="0"/>
            <w:tcW w:w="3369" w:type="dxa"/>
          </w:tcPr>
          <w:p w:rsidR="00CE4420" w:rsidRPr="006A4F35" w:rsidRDefault="00CE4420" w:rsidP="00FC61EC">
            <w:pPr>
              <w:rPr>
                <w:color w:val="990000"/>
              </w:rPr>
            </w:pPr>
            <w:r w:rsidRPr="006A4F35">
              <w:rPr>
                <w:b w:val="0"/>
                <w:color w:val="990000"/>
              </w:rPr>
              <w:t>Turnus und Ort der Besprechungen</w:t>
            </w:r>
          </w:p>
        </w:tc>
        <w:tc>
          <w:tcPr>
            <w:tcW w:w="6409" w:type="dxa"/>
          </w:tcPr>
          <w:p w:rsidR="00CE4420"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color w:val="4A442A" w:themeColor="background2" w:themeShade="40"/>
              </w:rPr>
              <w:t>Je nach Bedarf</w:t>
            </w:r>
            <w:r w:rsidRPr="00DC31BE">
              <w:rPr>
                <w:color w:val="4A442A" w:themeColor="background2" w:themeShade="40"/>
              </w:rPr>
              <w:fldChar w:fldCharType="end"/>
            </w:r>
          </w:p>
        </w:tc>
      </w:tr>
      <w:tr w:rsidR="006018F7" w:rsidTr="00FC61EC">
        <w:tc>
          <w:tcPr>
            <w:cnfStyle w:val="001000000000" w:firstRow="0" w:lastRow="0" w:firstColumn="1" w:lastColumn="0" w:oddVBand="0" w:evenVBand="0" w:oddHBand="0" w:evenHBand="0" w:firstRowFirstColumn="0" w:firstRowLastColumn="0" w:lastRowFirstColumn="0" w:lastRowLastColumn="0"/>
            <w:tcW w:w="3369"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rsidR="006018F7"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noProof/>
                <w:color w:val="4A442A" w:themeColor="background2" w:themeShade="40"/>
              </w:rPr>
              <w:t>Hannah Shirin Ballosch</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FC61EC">
            <w:pPr>
              <w:rPr>
                <w:b w:val="0"/>
                <w:color w:val="990000"/>
              </w:rPr>
            </w:pPr>
            <w:r w:rsidRPr="006A4F35">
              <w:rPr>
                <w:b w:val="0"/>
                <w:color w:val="990000"/>
              </w:rPr>
              <w:t>Protokoll – Verteiler &amp; Ablage</w:t>
            </w:r>
          </w:p>
        </w:tc>
        <w:tc>
          <w:tcPr>
            <w:tcW w:w="6409" w:type="dxa"/>
          </w:tcPr>
          <w:p w:rsidR="00FC61EC"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noProof/>
                <w:color w:val="4A442A" w:themeColor="background2" w:themeShade="40"/>
              </w:rPr>
              <w:t>Hannah Shirin Ballosch</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rsidR="00FC61EC"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noProof/>
                <w:color w:val="4A442A" w:themeColor="background2" w:themeShade="40"/>
              </w:rPr>
              <w:t>Ansprechpartner für Eltern auf Veranstaltungen der Schule</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C17998" w:rsidP="00FC61EC">
            <w:pPr>
              <w:rPr>
                <w:b w:val="0"/>
                <w:color w:val="990000"/>
              </w:rPr>
            </w:pPr>
            <w:r w:rsidRPr="006A4F35">
              <w:rPr>
                <w:b w:val="0"/>
                <w:color w:val="990000"/>
              </w:rPr>
              <w:t>Modus interne Entscheidungen</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329"/>
        <w:gridCol w:w="6299"/>
      </w:tblGrid>
      <w:tr w:rsidR="00FC61EC" w:rsidRPr="00FC61EC"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D627CB">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rsidR="00FC61EC" w:rsidRPr="00DC31BE" w:rsidRDefault="00DC31BE" w:rsidP="00DD6F29">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DD6F29">
              <w:rPr>
                <w:color w:val="4A442A" w:themeColor="background2" w:themeShade="40"/>
              </w:rPr>
              <w:t>Je nach Absprache</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rsidR="00AB4682"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rsidR="00AB4682" w:rsidRPr="00B92161" w:rsidRDefault="00DC4969" w:rsidP="00A12965">
            <w:pPr>
              <w:cnfStyle w:val="000000000000" w:firstRow="0" w:lastRow="0" w:firstColumn="0" w:lastColumn="0" w:oddVBand="0" w:evenVBand="0" w:oddHBand="0" w:evenHBand="0" w:firstRowFirstColumn="0" w:firstRowLastColumn="0" w:lastRowFirstColumn="0" w:lastRowLastColumn="0"/>
              <w:rPr>
                <w:b/>
              </w:rPr>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Default="00AB4682" w:rsidP="004154C5">
      <w:pPr>
        <w:rPr>
          <w:b/>
          <w:color w:val="C00000"/>
        </w:rPr>
      </w:pPr>
    </w:p>
    <w:p w:rsidR="00262702" w:rsidRPr="006A4F35" w:rsidRDefault="00E84642" w:rsidP="0086059B">
      <w:pPr>
        <w:spacing w:after="0"/>
        <w:jc w:val="right"/>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rsidR="0086059B" w:rsidRPr="006A4F35" w:rsidRDefault="0086059B" w:rsidP="0086059B">
      <w:pPr>
        <w:jc w:val="right"/>
        <w:rPr>
          <w:b/>
          <w:color w:val="990000"/>
          <w:sz w:val="16"/>
        </w:rPr>
      </w:pPr>
    </w:p>
    <w:p w:rsidR="0086059B" w:rsidRPr="006A4F35" w:rsidRDefault="0086059B" w:rsidP="0086059B">
      <w:pPr>
        <w:rPr>
          <w:b/>
          <w:color w:val="990000"/>
          <w:sz w:val="16"/>
        </w:rPr>
      </w:pPr>
    </w:p>
    <w:p w:rsidR="0086059B" w:rsidRPr="006A4F35" w:rsidRDefault="0086059B" w:rsidP="0086059B">
      <w:pPr>
        <w:spacing w:after="0"/>
        <w:jc w:val="right"/>
        <w:rPr>
          <w:b/>
          <w:color w:val="990000"/>
        </w:rPr>
      </w:pPr>
      <w:r w:rsidRPr="006A4F35">
        <w:rPr>
          <w:b/>
          <w:color w:val="990000"/>
        </w:rPr>
        <w:t xml:space="preserve"> 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9"/>
      <w:footerReference w:type="even" r:id="rId10"/>
      <w:footerReference w:type="default" r:id="rId11"/>
      <w:headerReference w:type="first" r:id="rId12"/>
      <w:footerReference w:type="first" r:id="rId13"/>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F29" w:rsidRDefault="00DD6F29" w:rsidP="00F73E12">
      <w:pPr>
        <w:spacing w:after="0" w:line="240" w:lineRule="auto"/>
      </w:pPr>
      <w:r>
        <w:separator/>
      </w:r>
    </w:p>
  </w:endnote>
  <w:endnote w:type="continuationSeparator" w:id="0">
    <w:p w:rsidR="00DD6F29" w:rsidRDefault="00DD6F29"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771" w:rsidRDefault="00483771" w:rsidP="00483771">
    <w:pPr>
      <w:pStyle w:val="Fuzeile"/>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3F3" w:rsidRPr="00555F5B" w:rsidRDefault="00F541AB"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F243AF">
      <w:rPr>
        <w:i/>
        <w:noProof/>
        <w:sz w:val="16"/>
        <w:szCs w:val="16"/>
      </w:rPr>
      <w:t>Delbeschr_Quereinsteiger Unter und Mittelstufe_26.09.17.docx</w:t>
    </w:r>
    <w:r>
      <w:rPr>
        <w:i/>
        <w:sz w:val="16"/>
        <w:szCs w:val="16"/>
      </w:rPr>
      <w:fldChar w:fldCharType="end"/>
    </w:r>
    <w:r w:rsidR="00555F5B">
      <w:tab/>
    </w:r>
    <w:r w:rsidR="00A96867">
      <w:t xml:space="preserve">Seite </w:t>
    </w:r>
    <w:r w:rsidR="00A96867">
      <w:rPr>
        <w:b/>
        <w:bCs/>
      </w:rPr>
      <w:fldChar w:fldCharType="begin"/>
    </w:r>
    <w:r w:rsidR="00A96867">
      <w:rPr>
        <w:b/>
        <w:bCs/>
      </w:rPr>
      <w:instrText>PAGE  \* Arabic  \* MERGEFORMAT</w:instrText>
    </w:r>
    <w:r w:rsidR="00A96867">
      <w:rPr>
        <w:b/>
        <w:bCs/>
      </w:rPr>
      <w:fldChar w:fldCharType="separate"/>
    </w:r>
    <w:r w:rsidR="00F243AF">
      <w:rPr>
        <w:b/>
        <w:bCs/>
        <w:noProof/>
      </w:rPr>
      <w:t>1</w:t>
    </w:r>
    <w:r w:rsidR="00A96867">
      <w:rPr>
        <w:b/>
        <w:bCs/>
      </w:rPr>
      <w:fldChar w:fldCharType="end"/>
    </w:r>
    <w:r w:rsidR="00A96867">
      <w:t xml:space="preserve"> von </w:t>
    </w:r>
    <w:r w:rsidR="00A96867">
      <w:rPr>
        <w:b/>
        <w:bCs/>
      </w:rPr>
      <w:fldChar w:fldCharType="begin"/>
    </w:r>
    <w:r w:rsidR="00A96867">
      <w:rPr>
        <w:b/>
        <w:bCs/>
      </w:rPr>
      <w:instrText>NUMPAGES  \* Arabic  \* MERGEFORMAT</w:instrText>
    </w:r>
    <w:r w:rsidR="00A96867">
      <w:rPr>
        <w:b/>
        <w:bCs/>
      </w:rPr>
      <w:fldChar w:fldCharType="separate"/>
    </w:r>
    <w:r w:rsidR="00F243AF">
      <w:rPr>
        <w:b/>
        <w:bCs/>
        <w:noProof/>
      </w:rPr>
      <w:t>2</w:t>
    </w:r>
    <w:r w:rsidR="00A96867">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5F5B" w:rsidRPr="00555F5B" w:rsidRDefault="00555F5B">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F243AF">
      <w:rPr>
        <w:i/>
        <w:noProof/>
        <w:sz w:val="18"/>
        <w:szCs w:val="18"/>
      </w:rPr>
      <w:t>Delbeschr_Quereinsteiger Unter und Mittelstufe_26.09.17.docx</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F243AF">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F29" w:rsidRDefault="00DD6F29" w:rsidP="00F73E12">
      <w:pPr>
        <w:spacing w:after="0" w:line="240" w:lineRule="auto"/>
      </w:pPr>
      <w:r>
        <w:separator/>
      </w:r>
    </w:p>
  </w:footnote>
  <w:footnote w:type="continuationSeparator" w:id="0">
    <w:p w:rsidR="00DD6F29" w:rsidRDefault="00DD6F29" w:rsidP="00F73E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771" w:rsidRDefault="00A96AEF"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3771" w:rsidRPr="000035D0" w:rsidRDefault="0077513A" w:rsidP="00654FF4">
    <w:pPr>
      <w:pStyle w:val="Kopfzeile"/>
      <w:jc w:val="right"/>
      <w:rPr>
        <w:sz w:val="18"/>
        <w:szCs w:val="18"/>
      </w:rPr>
    </w:pPr>
    <w:r w:rsidRPr="000035D0">
      <w:rPr>
        <w:sz w:val="18"/>
        <w:szCs w:val="18"/>
      </w:rPr>
      <w:t xml:space="preserve">Delegationsbeschreibung </w:t>
    </w:r>
    <w:r w:rsidRPr="000035D0">
      <w:rPr>
        <w:sz w:val="18"/>
        <w:szCs w:val="18"/>
      </w:rPr>
      <w:fldChar w:fldCharType="begin"/>
    </w:r>
    <w:r w:rsidRPr="000035D0">
      <w:rPr>
        <w:sz w:val="18"/>
        <w:szCs w:val="18"/>
      </w:rPr>
      <w:instrText xml:space="preserve"> REF  Delegationsname </w:instrText>
    </w:r>
    <w:r w:rsidR="000035D0">
      <w:rPr>
        <w:sz w:val="18"/>
        <w:szCs w:val="18"/>
      </w:rPr>
      <w:instrText xml:space="preserve"> \* MERGEFORMAT </w:instrText>
    </w:r>
    <w:r w:rsidRPr="000035D0">
      <w:rPr>
        <w:sz w:val="18"/>
        <w:szCs w:val="18"/>
      </w:rPr>
      <w:fldChar w:fldCharType="separate"/>
    </w:r>
    <w:r w:rsidR="00F243AF" w:rsidRPr="00F243AF">
      <w:rPr>
        <w:b/>
        <w:noProof/>
        <w:sz w:val="18"/>
        <w:szCs w:val="18"/>
      </w:rPr>
      <w:t>Quereinsteiger</w:t>
    </w:r>
    <w:r w:rsidR="00F243AF">
      <w:rPr>
        <w:b/>
        <w:noProof/>
        <w:sz w:val="28"/>
      </w:rPr>
      <w:t xml:space="preserve"> Unter und Mittelstufe</w:t>
    </w:r>
    <w:r w:rsidRPr="000035D0">
      <w:rPr>
        <w:sz w:val="18"/>
        <w:szCs w:val="18"/>
      </w:rPr>
      <w:fldChar w:fldCharType="end"/>
    </w:r>
  </w:p>
  <w:p w:rsidR="00483771" w:rsidRPr="000035D0" w:rsidRDefault="00483771" w:rsidP="00483771">
    <w:pPr>
      <w:pStyle w:val="Kopfzeile"/>
      <w:jc w:val="center"/>
      <w:rPr>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18E" w:rsidRDefault="0046618E"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5FFC9635" wp14:editId="781B584D">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618E" w:rsidRDefault="0046618E" w:rsidP="0046618E">
    <w:pPr>
      <w:pStyle w:val="Kopfzeile"/>
    </w:pPr>
  </w:p>
  <w:p w:rsidR="0046618E" w:rsidRDefault="0046618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2">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3">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4">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ocumentProtection w:edit="forms" w:enforcement="1"/>
  <w:defaultTabStop w:val="708"/>
  <w:hyphenationZone w:val="425"/>
  <w:doNotShadeFormData/>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29"/>
    <w:rsid w:val="000035D0"/>
    <w:rsid w:val="000265DE"/>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21C18"/>
    <w:rsid w:val="00157813"/>
    <w:rsid w:val="00165EE7"/>
    <w:rsid w:val="001708C2"/>
    <w:rsid w:val="001A64E9"/>
    <w:rsid w:val="001B170D"/>
    <w:rsid w:val="001C4564"/>
    <w:rsid w:val="001D44E1"/>
    <w:rsid w:val="002044C2"/>
    <w:rsid w:val="002104FE"/>
    <w:rsid w:val="0021308D"/>
    <w:rsid w:val="00216CB4"/>
    <w:rsid w:val="00242C88"/>
    <w:rsid w:val="00262702"/>
    <w:rsid w:val="002676AF"/>
    <w:rsid w:val="00277743"/>
    <w:rsid w:val="00285130"/>
    <w:rsid w:val="0028667F"/>
    <w:rsid w:val="002D217D"/>
    <w:rsid w:val="002F34A9"/>
    <w:rsid w:val="00300146"/>
    <w:rsid w:val="00334386"/>
    <w:rsid w:val="0034016D"/>
    <w:rsid w:val="003437D4"/>
    <w:rsid w:val="0037153A"/>
    <w:rsid w:val="003A3625"/>
    <w:rsid w:val="004000A8"/>
    <w:rsid w:val="0041516C"/>
    <w:rsid w:val="004154C5"/>
    <w:rsid w:val="00430A72"/>
    <w:rsid w:val="00431632"/>
    <w:rsid w:val="0044049F"/>
    <w:rsid w:val="0046149C"/>
    <w:rsid w:val="0046618E"/>
    <w:rsid w:val="00483771"/>
    <w:rsid w:val="00483DB6"/>
    <w:rsid w:val="004D2BBF"/>
    <w:rsid w:val="004E5B61"/>
    <w:rsid w:val="004F2F8C"/>
    <w:rsid w:val="004F5847"/>
    <w:rsid w:val="005467F8"/>
    <w:rsid w:val="00555F5B"/>
    <w:rsid w:val="00557082"/>
    <w:rsid w:val="005B2824"/>
    <w:rsid w:val="005E68CF"/>
    <w:rsid w:val="006018F7"/>
    <w:rsid w:val="00637CFF"/>
    <w:rsid w:val="006444FB"/>
    <w:rsid w:val="00653D62"/>
    <w:rsid w:val="00654FF4"/>
    <w:rsid w:val="00657454"/>
    <w:rsid w:val="006752BD"/>
    <w:rsid w:val="00681DBC"/>
    <w:rsid w:val="00693E6F"/>
    <w:rsid w:val="006949A1"/>
    <w:rsid w:val="006954B0"/>
    <w:rsid w:val="00695D1E"/>
    <w:rsid w:val="006A342C"/>
    <w:rsid w:val="006A4F35"/>
    <w:rsid w:val="006B194D"/>
    <w:rsid w:val="006C1DA7"/>
    <w:rsid w:val="006C237D"/>
    <w:rsid w:val="006F175A"/>
    <w:rsid w:val="007059CD"/>
    <w:rsid w:val="00727DF3"/>
    <w:rsid w:val="00735A99"/>
    <w:rsid w:val="0077513A"/>
    <w:rsid w:val="00782398"/>
    <w:rsid w:val="007A0582"/>
    <w:rsid w:val="007B3025"/>
    <w:rsid w:val="007C49A6"/>
    <w:rsid w:val="00800C55"/>
    <w:rsid w:val="00800D6F"/>
    <w:rsid w:val="00800FDD"/>
    <w:rsid w:val="008053F3"/>
    <w:rsid w:val="00814FDC"/>
    <w:rsid w:val="00817579"/>
    <w:rsid w:val="00823BD4"/>
    <w:rsid w:val="008472EA"/>
    <w:rsid w:val="0086059B"/>
    <w:rsid w:val="00885AC3"/>
    <w:rsid w:val="008B36C4"/>
    <w:rsid w:val="008B4B94"/>
    <w:rsid w:val="008F2AFD"/>
    <w:rsid w:val="008F5AAF"/>
    <w:rsid w:val="009112C8"/>
    <w:rsid w:val="009124BF"/>
    <w:rsid w:val="00955A44"/>
    <w:rsid w:val="00994552"/>
    <w:rsid w:val="009A0E5C"/>
    <w:rsid w:val="009A6730"/>
    <w:rsid w:val="009B35CB"/>
    <w:rsid w:val="009E7E52"/>
    <w:rsid w:val="00A12965"/>
    <w:rsid w:val="00A521F4"/>
    <w:rsid w:val="00A80B92"/>
    <w:rsid w:val="00A821B5"/>
    <w:rsid w:val="00A916BB"/>
    <w:rsid w:val="00A96867"/>
    <w:rsid w:val="00A96AEF"/>
    <w:rsid w:val="00AB4682"/>
    <w:rsid w:val="00AB5511"/>
    <w:rsid w:val="00AD5B6A"/>
    <w:rsid w:val="00B1706C"/>
    <w:rsid w:val="00B82B11"/>
    <w:rsid w:val="00B902B9"/>
    <w:rsid w:val="00B92161"/>
    <w:rsid w:val="00B95CEF"/>
    <w:rsid w:val="00BA74FC"/>
    <w:rsid w:val="00BE4C60"/>
    <w:rsid w:val="00BE50B5"/>
    <w:rsid w:val="00C145AD"/>
    <w:rsid w:val="00C17998"/>
    <w:rsid w:val="00C25706"/>
    <w:rsid w:val="00C4756E"/>
    <w:rsid w:val="00C5563C"/>
    <w:rsid w:val="00C61B21"/>
    <w:rsid w:val="00C65151"/>
    <w:rsid w:val="00C866B3"/>
    <w:rsid w:val="00CA0A39"/>
    <w:rsid w:val="00CA3BBD"/>
    <w:rsid w:val="00CA7AE9"/>
    <w:rsid w:val="00CB25DB"/>
    <w:rsid w:val="00CB52DB"/>
    <w:rsid w:val="00CC036B"/>
    <w:rsid w:val="00CE4420"/>
    <w:rsid w:val="00D17821"/>
    <w:rsid w:val="00D30C40"/>
    <w:rsid w:val="00D32F80"/>
    <w:rsid w:val="00D420DC"/>
    <w:rsid w:val="00D44312"/>
    <w:rsid w:val="00D627CB"/>
    <w:rsid w:val="00D64ABA"/>
    <w:rsid w:val="00DA2AE4"/>
    <w:rsid w:val="00DA394D"/>
    <w:rsid w:val="00DC31BE"/>
    <w:rsid w:val="00DC4969"/>
    <w:rsid w:val="00DD2B2A"/>
    <w:rsid w:val="00DD6F29"/>
    <w:rsid w:val="00DE0953"/>
    <w:rsid w:val="00E076C5"/>
    <w:rsid w:val="00E33916"/>
    <w:rsid w:val="00E40BDF"/>
    <w:rsid w:val="00E5661E"/>
    <w:rsid w:val="00E702D4"/>
    <w:rsid w:val="00E7314A"/>
    <w:rsid w:val="00E769C8"/>
    <w:rsid w:val="00E84642"/>
    <w:rsid w:val="00E84914"/>
    <w:rsid w:val="00E967DA"/>
    <w:rsid w:val="00EC549F"/>
    <w:rsid w:val="00EF3803"/>
    <w:rsid w:val="00F139FE"/>
    <w:rsid w:val="00F243AF"/>
    <w:rsid w:val="00F37D8D"/>
    <w:rsid w:val="00F45108"/>
    <w:rsid w:val="00F51635"/>
    <w:rsid w:val="00F541AB"/>
    <w:rsid w:val="00F54AA1"/>
    <w:rsid w:val="00F73E12"/>
    <w:rsid w:val="00F741CF"/>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Lehrer\WzQ\Fertige%20Beschreibungen\DelBeschr_Muster_2017_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EC433E-5DA2-423B-A9FA-2DE275992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DelBeschr_Muster_2017_NEU.dotx</Template>
  <TotalTime>0</TotalTime>
  <Pages>3</Pages>
  <Words>614</Words>
  <Characters>3875</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Nadja Weimar</dc:creator>
  <cp:lastModifiedBy>Nadja Weimar</cp:lastModifiedBy>
  <cp:revision>4</cp:revision>
  <cp:lastPrinted>2018-02-28T13:02:00Z</cp:lastPrinted>
  <dcterms:created xsi:type="dcterms:W3CDTF">2017-09-28T09:32:00Z</dcterms:created>
  <dcterms:modified xsi:type="dcterms:W3CDTF">2018-02-28T13:15:00Z</dcterms:modified>
</cp:coreProperties>
</file>