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B47CB6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br/>
        <w:t>Aufgaben</w:t>
      </w:r>
      <w:r w:rsidR="001A64E9">
        <w:rPr>
          <w:b/>
          <w:sz w:val="28"/>
        </w:rPr>
        <w:t>beschreibung</w:t>
      </w:r>
      <w:r w:rsidR="00A65E24">
        <w:rPr>
          <w:b/>
          <w:sz w:val="28"/>
        </w:rPr>
        <w:t>:</w:t>
      </w:r>
      <w:r w:rsidR="001A64E9">
        <w:rPr>
          <w:b/>
          <w:sz w:val="28"/>
        </w:rPr>
        <w:t xml:space="preserve"> </w:t>
      </w:r>
      <w:r>
        <w:rPr>
          <w:b/>
          <w:sz w:val="28"/>
        </w:rPr>
        <w:t>Verwaltung der Lehrerbibliothek</w:t>
      </w:r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A65E24">
        <w:rPr>
          <w:b/>
          <w:color w:val="C00000"/>
        </w:rPr>
        <w:t>26.04.2018</w:t>
      </w:r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bookmarkStart w:id="0" w:name="_GoBack"/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B47CB6">
        <w:rPr>
          <w:rFonts w:ascii="MS Gothic" w:eastAsia="MS Gothic" w:hAnsi="MS Gothic"/>
          <w:b/>
        </w:rPr>
      </w:r>
      <w:r w:rsidR="00B47CB6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1"/>
      <w:bookmarkEnd w:id="0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B47CB6">
        <w:rPr>
          <w:rFonts w:ascii="MS Gothic" w:eastAsia="MS Gothic" w:hAnsi="MS Gothic"/>
          <w:b/>
        </w:rPr>
      </w:r>
      <w:r w:rsidR="00B47CB6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2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Kontrollkästchen3"/>
      <w:r w:rsidR="00814FDC">
        <w:rPr>
          <w:b/>
        </w:rPr>
        <w:instrText xml:space="preserve"> FORMCHECKBOX </w:instrText>
      </w:r>
      <w:r w:rsidR="00B47CB6">
        <w:rPr>
          <w:b/>
        </w:rPr>
      </w:r>
      <w:r w:rsidR="00B47CB6">
        <w:rPr>
          <w:b/>
        </w:rPr>
        <w:fldChar w:fldCharType="separate"/>
      </w:r>
      <w:r w:rsidR="00814FDC">
        <w:rPr>
          <w:b/>
        </w:rPr>
        <w:fldChar w:fldCharType="end"/>
      </w:r>
      <w:bookmarkEnd w:id="3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503"/>
        <w:gridCol w:w="4824"/>
      </w:tblGrid>
      <w:tr w:rsidR="00242C88" w:rsidRPr="00242C88" w:rsidTr="00AC3C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24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AC3C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C036B" w:rsidRPr="00D627CB" w:rsidRDefault="00A65E24" w:rsidP="00157813">
            <w:pPr>
              <w:rPr>
                <w:b w:val="0"/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br/>
            </w:r>
            <w:r w:rsidR="00DC31BE"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4" w:name="Text2"/>
            <w:r w:rsidR="00DC31BE"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="00DC31BE" w:rsidRPr="00D627CB">
              <w:rPr>
                <w:color w:val="4A442A" w:themeColor="background2" w:themeShade="40"/>
              </w:rPr>
            </w:r>
            <w:r w:rsidR="00DC31BE" w:rsidRPr="00D627CB">
              <w:rPr>
                <w:color w:val="4A442A" w:themeColor="background2" w:themeShade="40"/>
              </w:rPr>
              <w:fldChar w:fldCharType="separate"/>
            </w:r>
            <w:r w:rsidR="00AC3C2D">
              <w:rPr>
                <w:color w:val="4A442A" w:themeColor="background2" w:themeShade="40"/>
              </w:rPr>
              <w:t>Verwalten des Bücherbestandes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4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24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  <w:r w:rsidR="00A65E24">
              <w:rPr>
                <w:i/>
                <w:color w:val="990000"/>
              </w:rPr>
              <w:br/>
            </w:r>
          </w:p>
          <w:p w:rsidR="00051BB5" w:rsidRDefault="00AC3C2D" w:rsidP="00A65E24">
            <w:pPr>
              <w:pStyle w:val="Listenabsatz"/>
              <w:numPr>
                <w:ilvl w:val="0"/>
                <w:numId w:val="7"/>
              </w:numPr>
              <w:ind w:left="45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Büchervorschläge entgegennehmen und auf Sinnhaftigkeit und finanzielle Umsetzbarkeit prüfen</w:t>
            </w:r>
          </w:p>
          <w:p w:rsidR="00AC3C2D" w:rsidRDefault="00AC3C2D" w:rsidP="00A65E24">
            <w:pPr>
              <w:pStyle w:val="Listenabsatz"/>
              <w:numPr>
                <w:ilvl w:val="0"/>
                <w:numId w:val="7"/>
              </w:numPr>
              <w:ind w:left="45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Bestellungen durchführen und für das Begleichen der Rechnung sorgen</w:t>
            </w:r>
          </w:p>
          <w:p w:rsidR="00AC3C2D" w:rsidRDefault="00AC3C2D" w:rsidP="00A65E24">
            <w:pPr>
              <w:pStyle w:val="Listenabsatz"/>
              <w:numPr>
                <w:ilvl w:val="0"/>
                <w:numId w:val="7"/>
              </w:numPr>
              <w:ind w:left="45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Bücher im PC einpflegen</w:t>
            </w:r>
          </w:p>
          <w:p w:rsidR="00AC3C2D" w:rsidRDefault="00AC3C2D" w:rsidP="00A65E24">
            <w:pPr>
              <w:pStyle w:val="Listenabsatz"/>
              <w:numPr>
                <w:ilvl w:val="0"/>
                <w:numId w:val="7"/>
              </w:numPr>
              <w:ind w:left="45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Bücher mit Stempel und Etikett versehen und in die Bibliothek einsortieren</w:t>
            </w:r>
          </w:p>
          <w:p w:rsidR="00AC3C2D" w:rsidRDefault="00AC3C2D" w:rsidP="00A65E24">
            <w:pPr>
              <w:pStyle w:val="Listenabsatz"/>
              <w:numPr>
                <w:ilvl w:val="0"/>
                <w:numId w:val="7"/>
              </w:numPr>
              <w:ind w:left="45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Bücherspenden entgegennehmen, prüfen und gegebenenfalls einpflegen oder an die Schulbibliothek oder das Bücherverlies weitergeben</w:t>
            </w:r>
          </w:p>
          <w:p w:rsidR="00AC3C2D" w:rsidRDefault="00AC3C2D" w:rsidP="00A65E24">
            <w:pPr>
              <w:pStyle w:val="Listenabsatz"/>
              <w:numPr>
                <w:ilvl w:val="0"/>
                <w:numId w:val="7"/>
              </w:numPr>
              <w:ind w:left="45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In regelmäßigen Abständen das Ausleihbuch durchsehen und gegebenenfalls Mahnungen schreiben</w:t>
            </w:r>
          </w:p>
          <w:p w:rsidR="00AC3C2D" w:rsidRPr="00AC3C2D" w:rsidRDefault="00A65E24" w:rsidP="00A65E24">
            <w:pPr>
              <w:pStyle w:val="Listenabsatz"/>
              <w:numPr>
                <w:ilvl w:val="0"/>
                <w:numId w:val="7"/>
              </w:numPr>
              <w:ind w:left="45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Erneuerungsimpulse ins Kollegium tragen</w:t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AC3C2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AC3C2D" w:rsidRDefault="00A65E24" w:rsidP="00051BB5">
            <w:pPr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br/>
            </w:r>
            <w:r w:rsidR="00DC31BE" w:rsidRPr="00AC3C2D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AC3C2D">
              <w:rPr>
                <w:color w:val="4A442A" w:themeColor="background2" w:themeShade="40"/>
              </w:rPr>
              <w:instrText xml:space="preserve"> FORMTEXT </w:instrText>
            </w:r>
            <w:r w:rsidR="00DC31BE" w:rsidRPr="00AC3C2D">
              <w:rPr>
                <w:color w:val="4A442A" w:themeColor="background2" w:themeShade="40"/>
              </w:rPr>
            </w:r>
            <w:r w:rsidR="00DC31BE" w:rsidRPr="00AC3C2D">
              <w:rPr>
                <w:color w:val="4A442A" w:themeColor="background2" w:themeShade="40"/>
              </w:rPr>
              <w:fldChar w:fldCharType="separate"/>
            </w:r>
            <w:r w:rsidR="00AC3C2D" w:rsidRPr="00AC3C2D">
              <w:rPr>
                <w:noProof/>
                <w:color w:val="4A442A" w:themeColor="background2" w:themeShade="40"/>
              </w:rPr>
              <w:t>Budget der Lehrerbibliothek verwalten und verantworten</w:t>
            </w:r>
            <w:r w:rsidR="00DC31BE" w:rsidRPr="00AC3C2D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24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  <w:r w:rsidR="00A65E24">
              <w:rPr>
                <w:i/>
                <w:color w:val="990000"/>
              </w:rPr>
              <w:br/>
            </w:r>
          </w:p>
          <w:p w:rsidR="00AC3C2D" w:rsidRPr="00AC3C2D" w:rsidRDefault="00DC31BE" w:rsidP="00A65E24">
            <w:pPr>
              <w:pStyle w:val="Listenabsatz"/>
              <w:numPr>
                <w:ilvl w:val="0"/>
                <w:numId w:val="8"/>
              </w:numPr>
              <w:ind w:left="4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AC3C2D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C3C2D">
              <w:rPr>
                <w:color w:val="4A442A" w:themeColor="background2" w:themeShade="40"/>
              </w:rPr>
              <w:instrText xml:space="preserve"> FORMTEXT </w:instrText>
            </w:r>
            <w:r w:rsidRPr="00AC3C2D">
              <w:rPr>
                <w:color w:val="4A442A" w:themeColor="background2" w:themeShade="40"/>
              </w:rPr>
            </w:r>
            <w:r w:rsidRPr="00AC3C2D">
              <w:rPr>
                <w:color w:val="4A442A" w:themeColor="background2" w:themeShade="40"/>
              </w:rPr>
              <w:fldChar w:fldCharType="separate"/>
            </w:r>
            <w:r w:rsidR="00AC3C2D" w:rsidRPr="00AC3C2D">
              <w:rPr>
                <w:noProof/>
                <w:color w:val="4A442A" w:themeColor="background2" w:themeShade="40"/>
              </w:rPr>
              <w:t>Abzeichnen von Rechnungen</w:t>
            </w:r>
          </w:p>
          <w:p w:rsidR="00051BB5" w:rsidRPr="00AC3C2D" w:rsidRDefault="00AC3C2D" w:rsidP="00A65E24">
            <w:pPr>
              <w:pStyle w:val="Listenabsatz"/>
              <w:numPr>
                <w:ilvl w:val="0"/>
                <w:numId w:val="8"/>
              </w:numPr>
              <w:ind w:left="4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AC3C2D">
              <w:rPr>
                <w:noProof/>
                <w:color w:val="4A442A" w:themeColor="background2" w:themeShade="40"/>
              </w:rPr>
              <w:t>Abstimmung mit der Geschäftsführung, wenn ein Überschreiten des Budgets erforderlich wird</w:t>
            </w:r>
            <w:r w:rsidR="00DC31BE" w:rsidRPr="00AC3C2D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A65E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A65E24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br/>
              <w:t>Pflege des Bibliotheksraumes</w:t>
            </w:r>
            <w:r w:rsidR="00DC31BE"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="00DC31BE" w:rsidRPr="00D627CB">
              <w:rPr>
                <w:color w:val="4A442A" w:themeColor="background2" w:themeShade="40"/>
              </w:rPr>
            </w:r>
            <w:r w:rsidR="00DC31BE"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24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  <w:r w:rsidR="00A65E24">
              <w:rPr>
                <w:i/>
                <w:color w:val="990000"/>
              </w:rPr>
              <w:br/>
            </w:r>
          </w:p>
          <w:p w:rsidR="00A65E24" w:rsidRDefault="00A65E24" w:rsidP="00A65E24">
            <w:pPr>
              <w:pStyle w:val="Listenabsatz"/>
              <w:numPr>
                <w:ilvl w:val="0"/>
                <w:numId w:val="9"/>
              </w:numPr>
              <w:ind w:left="45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„Verirrte“ Bücher von Zeit zu Zeit wieder richtig einsortieren</w:t>
            </w:r>
          </w:p>
          <w:p w:rsidR="00051BB5" w:rsidRPr="00A65E24" w:rsidRDefault="00A65E24" w:rsidP="00A65E24">
            <w:pPr>
              <w:pStyle w:val="Listenabsatz"/>
              <w:numPr>
                <w:ilvl w:val="0"/>
                <w:numId w:val="9"/>
              </w:numPr>
              <w:ind w:left="45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Platz in den Bücherregalen verwalten</w:t>
            </w:r>
            <w:r w:rsidR="00DC31BE" w:rsidRPr="00A65E24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A65E24">
              <w:rPr>
                <w:color w:val="4A442A" w:themeColor="background2" w:themeShade="40"/>
              </w:rPr>
              <w:instrText xml:space="preserve"> FORMTEXT </w:instrText>
            </w:r>
            <w:r w:rsidR="00DC31BE" w:rsidRPr="00A65E24">
              <w:rPr>
                <w:color w:val="4A442A" w:themeColor="background2" w:themeShade="40"/>
              </w:rPr>
            </w:r>
            <w:r w:rsidR="00DC31BE" w:rsidRPr="00A65E24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</w:rPr>
              <w:t> </w:t>
            </w:r>
            <w:r w:rsidR="00242C88">
              <w:rPr>
                <w:noProof/>
              </w:rPr>
              <w:t> </w:t>
            </w:r>
            <w:r w:rsidR="00242C88">
              <w:rPr>
                <w:noProof/>
              </w:rPr>
              <w:t> </w:t>
            </w:r>
            <w:r w:rsidR="00242C88">
              <w:rPr>
                <w:noProof/>
              </w:rPr>
              <w:t> </w:t>
            </w:r>
            <w:r w:rsidR="00242C88">
              <w:rPr>
                <w:noProof/>
              </w:rPr>
              <w:t> </w:t>
            </w:r>
            <w:r w:rsidR="00DC31BE" w:rsidRPr="00A65E24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A65E24" w:rsidP="000962E6">
      <w:r>
        <w:t>Anschaffungen, die einen großen Teil des Jahr</w:t>
      </w:r>
      <w:r w:rsidR="008F7ADD">
        <w:t xml:space="preserve">esbudgets umfassen, sind </w:t>
      </w:r>
      <w:r>
        <w:t>mit der Mitarbeiterkonferenz zu beschließen</w:t>
      </w:r>
      <w:r w:rsidR="008F7ADD">
        <w:t xml:space="preserve"> und</w:t>
      </w:r>
      <w:r>
        <w:t xml:space="preserve"> mit der Geschäftsführung abzuklären. </w:t>
      </w:r>
    </w:p>
    <w:p w:rsidR="000962E6" w:rsidRDefault="000962E6" w:rsidP="000962E6"/>
    <w:p w:rsidR="008F7ADD" w:rsidRDefault="008F7ADD" w:rsidP="000962E6">
      <w:pPr>
        <w:rPr>
          <w:b/>
          <w:color w:val="990000"/>
        </w:rPr>
      </w:pPr>
    </w:p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  <w:r w:rsidR="008F7ADD">
        <w:rPr>
          <w:b/>
          <w:color w:val="990000"/>
        </w:rPr>
        <w:t xml:space="preserve">: </w:t>
      </w:r>
      <w:r w:rsidR="008F7ADD">
        <w:rPr>
          <w:b/>
          <w:color w:val="990000"/>
        </w:rPr>
        <w:tab/>
      </w:r>
      <w:r w:rsidR="00BC1BB9">
        <w:rPr>
          <w:b/>
        </w:rPr>
        <w:t>keines</w:t>
      </w:r>
    </w:p>
    <w:p w:rsidR="00D627CB" w:rsidRDefault="00D627CB" w:rsidP="00D627CB">
      <w:pPr>
        <w:spacing w:after="0"/>
      </w:pP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8F7ADD" w:rsidRPr="008F7ADD">
              <w:rPr>
                <w:b/>
                <w:color w:val="4A442A" w:themeColor="background2" w:themeShade="40"/>
              </w:rPr>
              <w:t>Mitarbeiterkonferenz</w:t>
            </w:r>
          </w:p>
        </w:tc>
      </w:tr>
      <w:tr w:rsidR="00657454" w:rsidTr="008F7ADD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  <w:vAlign w:val="center"/>
          </w:tcPr>
          <w:p w:rsidR="00657454" w:rsidRPr="00DC31BE" w:rsidRDefault="00DC31BE" w:rsidP="008F7A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8F7ADD">
              <w:rPr>
                <w:b/>
                <w:color w:val="4A442A" w:themeColor="background2" w:themeShade="40"/>
              </w:rPr>
              <w:t>-----</w:t>
            </w:r>
          </w:p>
        </w:tc>
      </w:tr>
      <w:tr w:rsidR="00657454" w:rsidTr="00450C55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8F7ADD">
              <w:rPr>
                <w:b/>
                <w:color w:val="4A442A" w:themeColor="background2" w:themeShade="40"/>
              </w:rPr>
              <w:t>1</w:t>
            </w:r>
          </w:p>
        </w:tc>
      </w:tr>
      <w:tr w:rsidR="00657454" w:rsidTr="00450C55">
        <w:trPr>
          <w:trHeight w:val="1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8F7ADD" w:rsidRDefault="008F7ADD" w:rsidP="008F7ADD">
            <w:pPr>
              <w:pStyle w:val="Listenabsatz"/>
              <w:numPr>
                <w:ilvl w:val="0"/>
                <w:numId w:val="11"/>
              </w:numPr>
              <w:ind w:left="1026" w:hanging="42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color w:val="4A442A" w:themeColor="background2" w:themeShade="40"/>
              </w:rPr>
              <w:t>Interesse für Bücher</w:t>
            </w:r>
          </w:p>
          <w:p w:rsidR="008F7ADD" w:rsidRPr="00450C55" w:rsidRDefault="00450C55" w:rsidP="008F7ADD">
            <w:pPr>
              <w:pStyle w:val="Listenabsatz"/>
              <w:numPr>
                <w:ilvl w:val="0"/>
                <w:numId w:val="11"/>
              </w:numPr>
              <w:ind w:left="1026" w:hanging="42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color w:val="4A442A" w:themeColor="background2" w:themeShade="40"/>
              </w:rPr>
              <w:t>Offenheit</w:t>
            </w:r>
          </w:p>
          <w:p w:rsidR="00450C55" w:rsidRPr="00450C55" w:rsidRDefault="00450C55" w:rsidP="008F7ADD">
            <w:pPr>
              <w:pStyle w:val="Listenabsatz"/>
              <w:numPr>
                <w:ilvl w:val="0"/>
                <w:numId w:val="11"/>
              </w:numPr>
              <w:ind w:left="1026" w:hanging="42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color w:val="4A442A" w:themeColor="background2" w:themeShade="40"/>
              </w:rPr>
              <w:t>Verantwortungsvoller Umgang mit dem Budget</w:t>
            </w:r>
          </w:p>
          <w:p w:rsidR="00450C55" w:rsidRPr="00450C55" w:rsidRDefault="00450C55" w:rsidP="008F7ADD">
            <w:pPr>
              <w:pStyle w:val="Listenabsatz"/>
              <w:numPr>
                <w:ilvl w:val="0"/>
                <w:numId w:val="11"/>
              </w:numPr>
              <w:ind w:left="1026" w:hanging="42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color w:val="4A442A" w:themeColor="background2" w:themeShade="40"/>
              </w:rPr>
              <w:t>Struktur und Übersicht</w:t>
            </w:r>
          </w:p>
          <w:p w:rsidR="00450C55" w:rsidRPr="00DC31BE" w:rsidRDefault="00450C55" w:rsidP="008F7ADD">
            <w:pPr>
              <w:pStyle w:val="Listenabsatz"/>
              <w:numPr>
                <w:ilvl w:val="0"/>
                <w:numId w:val="11"/>
              </w:numPr>
              <w:ind w:left="1026" w:hanging="42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color w:val="4A442A" w:themeColor="background2" w:themeShade="40"/>
              </w:rPr>
              <w:t>Grundkenntnisse am PC (Excel, Word)</w:t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8F7ADD">
              <w:rPr>
                <w:b/>
                <w:color w:val="4A442A" w:themeColor="background2" w:themeShade="40"/>
              </w:rPr>
              <w:t>Initiativbewerbung</w:t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32"/>
        <w:gridCol w:w="6296"/>
      </w:tblGrid>
      <w:tr w:rsidR="007B3025" w:rsidTr="00450C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2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296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450C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2" w:type="dxa"/>
          </w:tcPr>
          <w:p w:rsidR="008B4B94" w:rsidRPr="006A4F35" w:rsidRDefault="00450C55" w:rsidP="00FC61EC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Amtsnehmer</w:t>
            </w:r>
            <w:r w:rsidR="00CE4420" w:rsidRPr="006A4F35">
              <w:rPr>
                <w:b w:val="0"/>
                <w:color w:val="990000"/>
              </w:rPr>
              <w:t xml:space="preserve"> sind:</w:t>
            </w:r>
          </w:p>
        </w:tc>
        <w:tc>
          <w:tcPr>
            <w:tcW w:w="6296" w:type="dxa"/>
          </w:tcPr>
          <w:p w:rsidR="0021308D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450C55">
              <w:rPr>
                <w:color w:val="4A442A" w:themeColor="background2" w:themeShade="40"/>
              </w:rPr>
              <w:t>Sandra Streck</w:t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8"/>
        <w:gridCol w:w="6300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450C55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4154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450C55">
              <w:rPr>
                <w:color w:val="4A442A" w:themeColor="background2" w:themeShade="40"/>
              </w:rPr>
              <w:t>bis auf Widerruf</w:t>
            </w:r>
          </w:p>
        </w:tc>
      </w:tr>
      <w:tr w:rsidR="00AB4682" w:rsidTr="00450C55">
        <w:trPr>
          <w:trHeight w:val="9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450C55">
              <w:rPr>
                <w:color w:val="4A442A" w:themeColor="background2" w:themeShade="40"/>
              </w:rPr>
              <w:t>nach Absprache bzw. bei Bedarf</w:t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450C55">
              <w:rPr>
                <w:color w:val="4A442A" w:themeColor="background2" w:themeShade="40"/>
              </w:rPr>
              <w:t>-----</w:t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3C2D" w:rsidRDefault="00AC3C2D" w:rsidP="00F73E12">
      <w:pPr>
        <w:spacing w:after="0" w:line="240" w:lineRule="auto"/>
      </w:pPr>
      <w:r>
        <w:separator/>
      </w:r>
    </w:p>
  </w:endnote>
  <w:endnote w:type="continuationSeparator" w:id="0">
    <w:p w:rsidR="00AC3C2D" w:rsidRDefault="00AC3C2D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E51510">
      <w:rPr>
        <w:i/>
        <w:noProof/>
        <w:sz w:val="16"/>
        <w:szCs w:val="16"/>
      </w:rPr>
      <w:t>Delbeschr_Lehrerbibliothek_Apr2018.docx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B47CB6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B47CB6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E51510">
      <w:rPr>
        <w:i/>
        <w:noProof/>
        <w:sz w:val="18"/>
        <w:szCs w:val="18"/>
      </w:rPr>
      <w:t>Delbeschr_Lehrerbibliothek_Apr2018.docx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B47CB6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3C2D" w:rsidRDefault="00AC3C2D" w:rsidP="00F73E12">
      <w:pPr>
        <w:spacing w:after="0" w:line="240" w:lineRule="auto"/>
      </w:pPr>
      <w:r>
        <w:separator/>
      </w:r>
    </w:p>
  </w:footnote>
  <w:footnote w:type="continuationSeparator" w:id="0">
    <w:p w:rsidR="00AC3C2D" w:rsidRDefault="00AC3C2D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 wp14:anchorId="6DEA06B9" wp14:editId="4610DC52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B47CB6" w:rsidP="00654FF4">
    <w:pPr>
      <w:pStyle w:val="Kopfzeile"/>
      <w:jc w:val="right"/>
      <w:rPr>
        <w:sz w:val="18"/>
        <w:szCs w:val="18"/>
      </w:rPr>
    </w:pPr>
    <w:r>
      <w:rPr>
        <w:sz w:val="18"/>
        <w:szCs w:val="18"/>
      </w:rPr>
      <w:t>Aufgaben</w:t>
    </w:r>
    <w:r w:rsidR="0077513A" w:rsidRPr="000035D0">
      <w:rPr>
        <w:sz w:val="18"/>
        <w:szCs w:val="18"/>
      </w:rPr>
      <w:t xml:space="preserve">beschreibung </w:t>
    </w:r>
    <w:r w:rsidR="0077513A" w:rsidRPr="000035D0">
      <w:rPr>
        <w:sz w:val="18"/>
        <w:szCs w:val="18"/>
      </w:rPr>
      <w:fldChar w:fldCharType="begin"/>
    </w:r>
    <w:r w:rsidR="0077513A"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="0077513A" w:rsidRPr="000035D0">
      <w:rPr>
        <w:sz w:val="18"/>
        <w:szCs w:val="18"/>
      </w:rPr>
      <w:fldChar w:fldCharType="separate"/>
    </w:r>
    <w:r w:rsidR="00E51510" w:rsidRPr="00E51510">
      <w:rPr>
        <w:b/>
        <w:noProof/>
        <w:sz w:val="18"/>
        <w:szCs w:val="18"/>
      </w:rPr>
      <w:t xml:space="preserve">     </w:t>
    </w:r>
    <w:r w:rsidR="0077513A"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0FE10C09" wp14:editId="47976B5E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E3400"/>
    <w:multiLevelType w:val="hybridMultilevel"/>
    <w:tmpl w:val="39F839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2D7711"/>
    <w:multiLevelType w:val="hybridMultilevel"/>
    <w:tmpl w:val="2E002FFC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">
    <w:nsid w:val="333F376D"/>
    <w:multiLevelType w:val="hybridMultilevel"/>
    <w:tmpl w:val="1B7821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5A6420"/>
    <w:multiLevelType w:val="hybridMultilevel"/>
    <w:tmpl w:val="B51460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6">
    <w:nsid w:val="5B9061A5"/>
    <w:multiLevelType w:val="hybridMultilevel"/>
    <w:tmpl w:val="A5F677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8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9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10">
    <w:nsid w:val="6EC551C3"/>
    <w:multiLevelType w:val="hybridMultilevel"/>
    <w:tmpl w:val="C1C05C4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2"/>
  </w:num>
  <w:num w:numId="4">
    <w:abstractNumId w:val="8"/>
  </w:num>
  <w:num w:numId="5">
    <w:abstractNumId w:val="5"/>
  </w:num>
  <w:num w:numId="6">
    <w:abstractNumId w:val="0"/>
  </w:num>
  <w:num w:numId="7">
    <w:abstractNumId w:val="6"/>
  </w:num>
  <w:num w:numId="8">
    <w:abstractNumId w:val="3"/>
  </w:num>
  <w:num w:numId="9">
    <w:abstractNumId w:val="4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C2D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50C55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8F7ADD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65E24"/>
    <w:rsid w:val="00A80B92"/>
    <w:rsid w:val="00A821B5"/>
    <w:rsid w:val="00A916BB"/>
    <w:rsid w:val="00A96867"/>
    <w:rsid w:val="00A96AEF"/>
    <w:rsid w:val="00AB4682"/>
    <w:rsid w:val="00AB5511"/>
    <w:rsid w:val="00AC3C2D"/>
    <w:rsid w:val="00AD5B6A"/>
    <w:rsid w:val="00B47CB6"/>
    <w:rsid w:val="00B82B11"/>
    <w:rsid w:val="00B902B9"/>
    <w:rsid w:val="00B92161"/>
    <w:rsid w:val="00B95CEF"/>
    <w:rsid w:val="00BA74FC"/>
    <w:rsid w:val="00BC1BB9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1510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2350A-D3BA-41DA-A3AC-EFA978AB5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486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Lehrer</dc:creator>
  <cp:lastModifiedBy>Nadja Weimar</cp:lastModifiedBy>
  <cp:revision>5</cp:revision>
  <cp:lastPrinted>2018-04-25T13:51:00Z</cp:lastPrinted>
  <dcterms:created xsi:type="dcterms:W3CDTF">2018-04-25T13:14:00Z</dcterms:created>
  <dcterms:modified xsi:type="dcterms:W3CDTF">2018-05-02T12:26:00Z</dcterms:modified>
</cp:coreProperties>
</file>