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391CF6">
        <w:rPr>
          <w:b/>
          <w:noProof/>
          <w:sz w:val="28"/>
        </w:rPr>
        <w:t>Epochenplan Oberstufe und Ferienplan</w:t>
      </w:r>
      <w:bookmarkStart w:id="1" w:name="_GoBack"/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391CF6">
        <w:rPr>
          <w:rFonts w:ascii="MS Gothic" w:eastAsia="MS Gothic" w:hAnsi="MS Gothic"/>
          <w:b/>
        </w:rPr>
      </w:r>
      <w:r w:rsidR="00391CF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391CF6">
        <w:rPr>
          <w:rFonts w:ascii="MS Gothic" w:eastAsia="MS Gothic" w:hAnsi="MS Gothic"/>
          <w:b/>
        </w:rPr>
      </w:r>
      <w:r w:rsidR="00391CF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391CF6">
        <w:rPr>
          <w:b/>
        </w:rPr>
      </w:r>
      <w:r w:rsidR="00391CF6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93"/>
        <w:gridCol w:w="4719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B13DFB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7D71B3">
              <w:rPr>
                <w:b w:val="0"/>
                <w:noProof/>
                <w:color w:val="4A442A" w:themeColor="background2" w:themeShade="40"/>
              </w:rPr>
              <w:t>Feststellen des aktuellen rechtlichen Rahmens der Ferien, Vorschläge für die Gesamt-Ferienplanung erarbeiten und der MK zur Abstimmung (=Bestätigung/evtl. Neuberatung) vorlegen, Ergebnis = Grundlage für die Epochenplanung</w:t>
            </w:r>
          </w:p>
          <w:p w:rsidR="00CC036B" w:rsidRPr="00D627CB" w:rsidRDefault="00B13DFB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Ziel: ausgewogene Berücksichtigung aller Betroffenen, kräfteschonende Planung</w:t>
            </w:r>
            <w:r w:rsidR="007D71B3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7D71B3">
              <w:rPr>
                <w:noProof/>
                <w:color w:val="4A442A" w:themeColor="background2" w:themeShade="40"/>
              </w:rPr>
              <w:t>Abstimmung mit Veranstaltungsplanung, Sekretariat, evtl. Schulamt bzw. festlegende Modelschule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7D71B3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7D71B3">
              <w:rPr>
                <w:b w:val="0"/>
                <w:noProof/>
                <w:color w:val="4A442A" w:themeColor="background2" w:themeShade="40"/>
              </w:rPr>
              <w:t>Epochenplanung: Anwesenheits- und Bedarfserfassung der Oberstufen-Kollegen (Abwesenheit wegen Fortbildungen,</w:t>
            </w:r>
            <w:r w:rsidR="00E46F3F">
              <w:rPr>
                <w:b w:val="0"/>
                <w:noProof/>
                <w:color w:val="4A442A" w:themeColor="background2" w:themeShade="40"/>
              </w:rPr>
              <w:t xml:space="preserve"> Klassenfahrten; </w:t>
            </w:r>
            <w:r w:rsidR="007D71B3">
              <w:rPr>
                <w:b w:val="0"/>
                <w:noProof/>
                <w:color w:val="4A442A" w:themeColor="background2" w:themeShade="40"/>
              </w:rPr>
              <w:t>…),</w:t>
            </w:r>
          </w:p>
          <w:p w:rsidR="007D71B3" w:rsidRDefault="007D71B3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in </w:t>
            </w:r>
            <w:r w:rsidR="00B13DFB">
              <w:rPr>
                <w:b w:val="0"/>
                <w:noProof/>
                <w:color w:val="4A442A" w:themeColor="background2" w:themeShade="40"/>
              </w:rPr>
              <w:t>einer gemeisamen OK-Sitzung: Verteilung der "Kröten" = freiwillige Übernahme von Einschränkungen der ideale Epochenzeiten (sind NIE gesamt real möglich!)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B13DF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B13DFB">
              <w:rPr>
                <w:noProof/>
                <w:color w:val="4A442A" w:themeColor="background2" w:themeShade="40"/>
              </w:rPr>
              <w:t>Oberstufenkonferenz mit allen betroffenen Kollegen</w:t>
            </w:r>
          </w:p>
          <w:p w:rsidR="00051BB5" w:rsidRPr="00D627CB" w:rsidRDefault="00B13DFB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für die Raumplanung (Chemie-/Physiksaal): Abstimmung mit den Klassenlehrern </w:t>
            </w:r>
            <w:r w:rsidR="00E46F3F">
              <w:rPr>
                <w:noProof/>
                <w:color w:val="4A442A" w:themeColor="background2" w:themeShade="40"/>
              </w:rPr>
              <w:t>(KL 7 &amp; 8)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B13DFB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B13DFB">
              <w:rPr>
                <w:b w:val="0"/>
                <w:noProof/>
                <w:color w:val="4A442A" w:themeColor="background2" w:themeShade="40"/>
              </w:rPr>
              <w:t>Erarbeitung eines Vorschlages für den Epochenplan in Absprache mit den betroffenen Kollegen --&gt; Bestätigung durch Annahme in der Oberstufenkonferenz</w:t>
            </w:r>
          </w:p>
          <w:p w:rsidR="00B13DFB" w:rsidRDefault="00B13DFB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B13DFB" w:rsidRDefault="00B13DFB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Ergebnis an ALLE Betroffenen kommunizieren:</w:t>
            </w:r>
          </w:p>
          <w:p w:rsidR="00B13DFB" w:rsidRDefault="00B13DFB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Plan in Kopie verteilen, an Gastlehrer mailen, ab Sekreatriat weiterleiten</w:t>
            </w:r>
          </w:p>
          <w:p w:rsidR="00B13DFB" w:rsidRDefault="00B13DFB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051BB5" w:rsidRPr="00D627CB" w:rsidRDefault="00B13DFB" w:rsidP="00051BB5">
            <w:pPr>
              <w:rPr>
                <w:b w:val="0"/>
                <w:color w:val="4A442A" w:themeColor="background2" w:themeShade="40"/>
              </w:rPr>
            </w:pPr>
            <w:r w:rsidRPr="00B13DFB">
              <w:rPr>
                <w:b w:val="0"/>
                <w:noProof/>
                <w:color w:val="4A442A" w:themeColor="background2" w:themeShade="40"/>
              </w:rPr>
              <w:t xml:space="preserve">Ziel: ausgewogene Berücksichtigung aller Betroffenen, kräfteschonende Planung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E46F3F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B13DFB">
              <w:rPr>
                <w:noProof/>
                <w:color w:val="4A442A" w:themeColor="background2" w:themeShade="40"/>
              </w:rPr>
              <w:t>alle betroffenen Kollegen der Oberstufe</w:t>
            </w:r>
            <w:r w:rsidR="00E46F3F">
              <w:rPr>
                <w:noProof/>
                <w:color w:val="4A442A" w:themeColor="background2" w:themeShade="40"/>
              </w:rPr>
              <w:t xml:space="preserve"> und die betroffenen Klassenlehrer</w:t>
            </w:r>
          </w:p>
          <w:p w:rsidR="00051BB5" w:rsidRPr="00D627CB" w:rsidRDefault="00E46F3F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Veranstaltungsplanung, Sekretariat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E46F3F">
              <w:rPr>
                <w:b/>
                <w:noProof/>
                <w:color w:val="4A442A" w:themeColor="background2" w:themeShade="40"/>
              </w:rPr>
              <w:t>Oberstufenkonferenz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E46F3F">
              <w:rPr>
                <w:b/>
                <w:noProof/>
                <w:color w:val="4A442A" w:themeColor="background2" w:themeShade="40"/>
              </w:rPr>
              <w:t xml:space="preserve"> Lehrer der Oberstufe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E46F3F">
              <w:rPr>
                <w:b/>
                <w:noProof/>
                <w:color w:val="4A442A" w:themeColor="background2" w:themeShade="40"/>
              </w:rPr>
              <w:t>2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D46C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E46F3F">
              <w:rPr>
                <w:b/>
                <w:noProof/>
                <w:color w:val="4A442A" w:themeColor="background2" w:themeShade="40"/>
              </w:rPr>
              <w:t xml:space="preserve">genaues Erfragen der Rahmenbedingungen und Erfordernisse der einzelnen Fach-Epochenunter Berücksichtigung der Prüfungen, </w:t>
            </w:r>
            <w:r w:rsidR="00D46C05">
              <w:rPr>
                <w:b/>
                <w:noProof/>
                <w:color w:val="4A442A" w:themeColor="background2" w:themeShade="40"/>
              </w:rPr>
              <w:t xml:space="preserve">Bereitschaft zum Anerkennen der jeweiligen Bedürfnisse, Verhandlungsgeschick und Mut zu auch unpopulären Vorschlägen (wo nötig, gleichmäßig verteilt), Integrität (= keine Bevorzugung von Personen oder Fachbereichen!), </w:t>
            </w:r>
            <w:r w:rsidR="00E46F3F">
              <w:rPr>
                <w:b/>
                <w:noProof/>
                <w:color w:val="4A442A" w:themeColor="background2" w:themeShade="40"/>
              </w:rPr>
              <w:t>komplexe zeitliche Planung, Umgang mit dem Rechner</w:t>
            </w:r>
            <w:r w:rsidR="00D46C05">
              <w:rPr>
                <w:b/>
                <w:noProof/>
                <w:color w:val="4A442A" w:themeColor="background2" w:themeShade="40"/>
              </w:rPr>
              <w:t xml:space="preserve"> (Exel)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E46F3F">
              <w:rPr>
                <w:b/>
                <w:noProof/>
                <w:color w:val="4A442A" w:themeColor="background2" w:themeShade="40"/>
              </w:rPr>
              <w:t>beim Ausscheiden freiwillige "Initiativbewerbung", erfordert Bestätigung durch die OK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99"/>
        <w:gridCol w:w="6103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46F3F">
              <w:rPr>
                <w:noProof/>
                <w:color w:val="4A442A" w:themeColor="background2" w:themeShade="40"/>
              </w:rPr>
              <w:t>Georg Klein, Sabine Lask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46F3F">
              <w:rPr>
                <w:noProof/>
                <w:color w:val="4A442A" w:themeColor="background2" w:themeShade="40"/>
              </w:rPr>
              <w:t>bei Bedarf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46F3F">
              <w:rPr>
                <w:noProof/>
                <w:color w:val="4A442A" w:themeColor="background2" w:themeShade="40"/>
              </w:rPr>
              <w:t>nur im Konsens = einstimmig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57"/>
        <w:gridCol w:w="6145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46F3F">
              <w:rPr>
                <w:noProof/>
                <w:color w:val="4A442A" w:themeColor="background2" w:themeShade="40"/>
              </w:rPr>
              <w:t>bis zum Rücktritt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46F3F">
              <w:rPr>
                <w:noProof/>
                <w:color w:val="4A442A" w:themeColor="background2" w:themeShade="40"/>
              </w:rPr>
              <w:t>evtl. Rückblick zum Schuljahresbeginn mit Darstellen des Prozesses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E46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46F3F">
              <w:rPr>
                <w:noProof/>
                <w:color w:val="4A442A" w:themeColor="background2" w:themeShade="40"/>
              </w:rPr>
              <w:t>Sept. 2018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B1D" w:rsidRDefault="00170B1D" w:rsidP="00F73E12">
      <w:pPr>
        <w:spacing w:after="0" w:line="240" w:lineRule="auto"/>
      </w:pPr>
      <w:r>
        <w:separator/>
      </w:r>
    </w:p>
  </w:endnote>
  <w:endnote w:type="continuationSeparator" w:id="0">
    <w:p w:rsidR="00170B1D" w:rsidRDefault="00170B1D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D46C05">
      <w:rPr>
        <w:i/>
        <w:noProof/>
        <w:sz w:val="16"/>
        <w:szCs w:val="16"/>
      </w:rPr>
      <w:t>Delbeschr_Epochenplan Oberstufe und Ferienplan_März2018.docx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391CF6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391CF6">
      <w:rPr>
        <w:b/>
        <w:bCs/>
        <w:noProof/>
      </w:rPr>
      <w:t>3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D46C05">
      <w:rPr>
        <w:i/>
        <w:noProof/>
        <w:sz w:val="18"/>
        <w:szCs w:val="18"/>
      </w:rPr>
      <w:t>Delbeschr_Epochenplan Oberstufe und Ferienplan_März2018.docx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391CF6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B1D" w:rsidRDefault="00170B1D" w:rsidP="00F73E12">
      <w:pPr>
        <w:spacing w:after="0" w:line="240" w:lineRule="auto"/>
      </w:pPr>
      <w:r>
        <w:separator/>
      </w:r>
    </w:p>
  </w:footnote>
  <w:footnote w:type="continuationSeparator" w:id="0">
    <w:p w:rsidR="00170B1D" w:rsidRDefault="00170B1D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D46C05" w:rsidRPr="00D46C05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B1D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70B1D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91CF6"/>
    <w:rsid w:val="003A3625"/>
    <w:rsid w:val="003B4831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7D71B3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13DFB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46C05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46F3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945B0C3"/>
  <w15:docId w15:val="{71F3C039-CDAD-4F81-A420-309BAA6B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30B11-C680-4C9D-9BE4-349B03EA9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4</Pages>
  <Words>661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3</cp:revision>
  <cp:lastPrinted>2018-03-22T16:38:00Z</cp:lastPrinted>
  <dcterms:created xsi:type="dcterms:W3CDTF">2018-03-22T16:39:00Z</dcterms:created>
  <dcterms:modified xsi:type="dcterms:W3CDTF">2018-05-07T18:04:00Z</dcterms:modified>
</cp:coreProperties>
</file>