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id w:val="-655303593"/>
        <w:docPartObj>
          <w:docPartGallery w:val="Cover Pages"/>
          <w:docPartUnique/>
        </w:docPartObj>
      </w:sdtPr>
      <w:sdtEndPr>
        <w:rPr>
          <w:i/>
          <w:sz w:val="18"/>
          <w:szCs w:val="18"/>
        </w:rPr>
      </w:sdtEndPr>
      <w:sdtContent>
        <w:p w:rsidR="00555F5B" w:rsidRDefault="00555F5B"/>
        <w:p w:rsidR="00555F5B" w:rsidRPr="00955A44" w:rsidRDefault="00555F5B" w:rsidP="00555F5B">
          <w:pPr>
            <w:rPr>
              <w:b/>
              <w:sz w:val="28"/>
              <w:szCs w:val="28"/>
              <w:u w:val="single"/>
            </w:rPr>
          </w:pPr>
          <w:r w:rsidRPr="00955A44">
            <w:rPr>
              <w:b/>
              <w:sz w:val="28"/>
              <w:szCs w:val="28"/>
              <w:u w:val="single"/>
            </w:rPr>
            <w:t>Hinweise zum Ausfüllen der Delegationsbeschreibung:</w:t>
          </w:r>
        </w:p>
        <w:p w:rsidR="00555F5B" w:rsidRPr="00955A44" w:rsidRDefault="00555F5B" w:rsidP="00555F5B">
          <w:pPr>
            <w:rPr>
              <w:b/>
              <w:sz w:val="28"/>
              <w:szCs w:val="28"/>
            </w:rPr>
          </w:pPr>
          <w:r w:rsidRPr="00955A44">
            <w:rPr>
              <w:b/>
              <w:sz w:val="28"/>
              <w:szCs w:val="28"/>
            </w:rPr>
            <w:t xml:space="preserve">Die auszufüllenden Felder müssen über die Tab-Taste angesteuert werden. Zurückspringen erfolgt über Shift und Tab. </w:t>
          </w:r>
          <w:r w:rsidRPr="00955A44">
            <w:rPr>
              <w:sz w:val="28"/>
              <w:szCs w:val="28"/>
            </w:rPr>
            <w:t>Sie sind beim Darüberfahren mit der Maus grau hinterlegt.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Bitte speichern Sie die Datei nach Been</w:t>
          </w:r>
          <w:r w:rsidR="0034016D">
            <w:rPr>
              <w:sz w:val="24"/>
              <w:szCs w:val="24"/>
            </w:rPr>
            <w:t>den unter folgendem Pfad ab: Lehrer\WzQ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Der Dateiname sollte den Namen  „Delbeschr_</w:t>
          </w:r>
          <w:r w:rsidRPr="00955A44">
            <w:rPr>
              <w:i/>
              <w:sz w:val="24"/>
              <w:szCs w:val="24"/>
            </w:rPr>
            <w:t>Delegationsname</w:t>
          </w:r>
          <w:r w:rsidRPr="00955A44">
            <w:rPr>
              <w:sz w:val="24"/>
              <w:szCs w:val="24"/>
            </w:rPr>
            <w:t>_</w:t>
          </w:r>
          <w:r w:rsidRPr="00955A44">
            <w:rPr>
              <w:i/>
              <w:sz w:val="24"/>
              <w:szCs w:val="24"/>
            </w:rPr>
            <w:t>Datum</w:t>
          </w:r>
          <w:r w:rsidRPr="00955A44">
            <w:rPr>
              <w:sz w:val="24"/>
              <w:szCs w:val="24"/>
            </w:rPr>
            <w:t xml:space="preserve">.docx“ haben: </w:t>
          </w:r>
        </w:p>
        <w:p w:rsidR="00555F5B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Beispiel: Delbeschr_ImpulsgruppeWzQ_Dez2016.docx</w:t>
          </w:r>
        </w:p>
        <w:p w:rsidR="001D44E1" w:rsidRDefault="001D44E1" w:rsidP="00555F5B">
          <w:pPr>
            <w:rPr>
              <w:sz w:val="24"/>
              <w:szCs w:val="24"/>
            </w:rPr>
          </w:pPr>
        </w:p>
        <w:p w:rsidR="001D44E1" w:rsidRPr="00955A44" w:rsidRDefault="001D44E1" w:rsidP="00555F5B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>Kopfzeile: Der Name der Delegation wird automatisch in die Kopfzeile übernommen. Die Aktualisierung des Feldes erfolgt aber erst mit Aufrufen des Druckmenüs!!!</w:t>
          </w: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  <w:u w:val="single"/>
            </w:rPr>
          </w:pPr>
          <w:r w:rsidRPr="00955A44">
            <w:rPr>
              <w:b/>
              <w:sz w:val="24"/>
              <w:szCs w:val="24"/>
              <w:u w:val="single"/>
            </w:rPr>
            <w:t>Anmerkung zu den Feldern: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b/>
              <w:sz w:val="24"/>
              <w:szCs w:val="24"/>
            </w:rPr>
            <w:t xml:space="preserve">Angestrebte Zusammensetzung: </w:t>
          </w:r>
          <w:r w:rsidRPr="00955A44">
            <w:rPr>
              <w:sz w:val="24"/>
              <w:szCs w:val="24"/>
            </w:rPr>
            <w:t>Prüfen, ob Mitglieder bestimmter Gremien zwingend in der Delegation vertreten sein sollten. Beispiel: Lehrer und Eltern im STO-Orga-Team</w:t>
          </w:r>
        </w:p>
        <w:p w:rsidR="00555F5B" w:rsidRDefault="000103BF" w:rsidP="00555F5B">
          <w:pPr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ab/>
          </w:r>
          <w:r>
            <w:rPr>
              <w:b/>
              <w:sz w:val="24"/>
              <w:szCs w:val="24"/>
            </w:rPr>
            <w:tab/>
          </w: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….</w:t>
          </w:r>
        </w:p>
        <w:p w:rsidR="00555F5B" w:rsidRDefault="00555F5B">
          <w:pPr>
            <w:rPr>
              <w:i/>
              <w:sz w:val="18"/>
              <w:szCs w:val="18"/>
            </w:rPr>
          </w:pPr>
          <w:r>
            <w:rPr>
              <w:i/>
              <w:sz w:val="18"/>
              <w:szCs w:val="18"/>
            </w:rPr>
            <w:br w:type="page"/>
          </w:r>
        </w:p>
      </w:sdtContent>
    </w:sdt>
    <w:p w:rsidR="00814FDC" w:rsidRDefault="001A64E9" w:rsidP="00654FF4">
      <w:pPr>
        <w:tabs>
          <w:tab w:val="left" w:pos="1560"/>
        </w:tabs>
        <w:jc w:val="center"/>
        <w:rPr>
          <w:b/>
          <w:sz w:val="28"/>
        </w:rPr>
      </w:pPr>
      <w:r>
        <w:rPr>
          <w:b/>
          <w:sz w:val="28"/>
        </w:rPr>
        <w:lastRenderedPageBreak/>
        <w:t xml:space="preserve">Delegationsbeschreibung </w:t>
      </w:r>
      <w:r w:rsidR="00216CB4">
        <w:rPr>
          <w:b/>
          <w:sz w:val="28"/>
        </w:rPr>
        <w:fldChar w:fldCharType="begin">
          <w:ffData>
            <w:name w:val="Delegationsname"/>
            <w:enabled/>
            <w:calcOnExit/>
            <w:statusText w:type="text" w:val="Bitte Delegationsname oder Name des Amtes eingeben."/>
            <w:textInput/>
          </w:ffData>
        </w:fldChar>
      </w:r>
      <w:bookmarkStart w:id="0" w:name="Delegationsname"/>
      <w:r w:rsidR="00216CB4">
        <w:rPr>
          <w:b/>
          <w:sz w:val="28"/>
        </w:rPr>
        <w:instrText xml:space="preserve"> FORMTEXT </w:instrText>
      </w:r>
      <w:r w:rsidR="00216CB4">
        <w:rPr>
          <w:b/>
          <w:sz w:val="28"/>
        </w:rPr>
      </w:r>
      <w:r w:rsidR="00216CB4">
        <w:rPr>
          <w:b/>
          <w:sz w:val="28"/>
        </w:rPr>
        <w:fldChar w:fldCharType="separate"/>
      </w:r>
      <w:r w:rsidR="00147C44">
        <w:rPr>
          <w:b/>
          <w:noProof/>
          <w:sz w:val="28"/>
        </w:rPr>
        <w:t>Partnerschaft Russland</w:t>
      </w:r>
      <w:r w:rsidR="00216CB4">
        <w:rPr>
          <w:b/>
          <w:sz w:val="28"/>
        </w:rPr>
        <w:fldChar w:fldCharType="end"/>
      </w:r>
      <w:bookmarkEnd w:id="0"/>
    </w:p>
    <w:p w:rsidR="00BE4C60" w:rsidRDefault="000962E6" w:rsidP="00BE4C60">
      <w:pPr>
        <w:jc w:val="right"/>
        <w:rPr>
          <w:b/>
          <w:color w:val="C00000"/>
        </w:rPr>
      </w:pPr>
      <w:r>
        <w:rPr>
          <w:b/>
          <w:color w:val="C00000"/>
        </w:rPr>
        <w:t xml:space="preserve">Stand: </w:t>
      </w:r>
      <w:r w:rsidR="00BE4C60">
        <w:rPr>
          <w:b/>
          <w:color w:val="C00000"/>
        </w:rPr>
        <w:fldChar w:fldCharType="begin">
          <w:ffData>
            <w:name w:val="Datum"/>
            <w:enabled/>
            <w:calcOnExit w:val="0"/>
            <w:textInput>
              <w:type w:val="date"/>
              <w:maxLength w:val="10"/>
              <w:format w:val="dd.MM.yyyy"/>
            </w:textInput>
          </w:ffData>
        </w:fldChar>
      </w:r>
      <w:bookmarkStart w:id="1" w:name="Datum"/>
      <w:r w:rsidR="00BE4C60">
        <w:rPr>
          <w:b/>
          <w:color w:val="C00000"/>
        </w:rPr>
        <w:instrText xml:space="preserve"> FORMTEXT </w:instrText>
      </w:r>
      <w:r w:rsidR="00BE4C60">
        <w:rPr>
          <w:b/>
          <w:color w:val="C00000"/>
        </w:rPr>
      </w:r>
      <w:r w:rsidR="00BE4C60">
        <w:rPr>
          <w:b/>
          <w:color w:val="C00000"/>
        </w:rPr>
        <w:fldChar w:fldCharType="separate"/>
      </w:r>
      <w:r w:rsidR="00242C88">
        <w:rPr>
          <w:b/>
          <w:noProof/>
          <w:color w:val="C00000"/>
        </w:rPr>
        <w:t> </w:t>
      </w:r>
      <w:r w:rsidR="00242C88">
        <w:rPr>
          <w:b/>
          <w:noProof/>
          <w:color w:val="C00000"/>
        </w:rPr>
        <w:t> </w:t>
      </w:r>
      <w:r w:rsidR="00242C88">
        <w:rPr>
          <w:b/>
          <w:noProof/>
          <w:color w:val="C00000"/>
        </w:rPr>
        <w:t> </w:t>
      </w:r>
      <w:r w:rsidR="00242C88">
        <w:rPr>
          <w:b/>
          <w:noProof/>
          <w:color w:val="C00000"/>
        </w:rPr>
        <w:t> </w:t>
      </w:r>
      <w:r w:rsidR="00242C88">
        <w:rPr>
          <w:b/>
          <w:noProof/>
          <w:color w:val="C00000"/>
        </w:rPr>
        <w:t> </w:t>
      </w:r>
      <w:r w:rsidR="00BE4C60">
        <w:rPr>
          <w:b/>
          <w:color w:val="C00000"/>
        </w:rPr>
        <w:fldChar w:fldCharType="end"/>
      </w:r>
      <w:bookmarkEnd w:id="1"/>
    </w:p>
    <w:p w:rsidR="00E7314A" w:rsidRPr="00E7314A" w:rsidRDefault="00E7314A" w:rsidP="00E7314A">
      <w:pPr>
        <w:rPr>
          <w:b/>
        </w:rPr>
      </w:pPr>
      <w:r w:rsidRPr="00E7314A">
        <w:rPr>
          <w:b/>
        </w:rPr>
        <w:t>Art der Delegation:</w:t>
      </w:r>
      <w:r w:rsidRPr="00E7314A">
        <w:rPr>
          <w:b/>
        </w:rPr>
        <w:tab/>
        <w:t xml:space="preserve">Amt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2" w:name="Kontrollkästchen1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016FD3">
        <w:rPr>
          <w:rFonts w:ascii="MS Gothic" w:eastAsia="MS Gothic" w:hAnsi="MS Gothic"/>
          <w:b/>
        </w:rPr>
      </w:r>
      <w:r w:rsidR="00016FD3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2"/>
      <w:r w:rsidRPr="00E7314A">
        <w:rPr>
          <w:b/>
        </w:rPr>
        <w:tab/>
        <w:t xml:space="preserve">Delegation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3" w:name="Kontrollkästchen2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016FD3">
        <w:rPr>
          <w:rFonts w:ascii="MS Gothic" w:eastAsia="MS Gothic" w:hAnsi="MS Gothic"/>
          <w:b/>
        </w:rPr>
      </w:r>
      <w:r w:rsidR="00016FD3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3"/>
      <w:r w:rsidR="00814FDC">
        <w:rPr>
          <w:b/>
        </w:rPr>
        <w:tab/>
      </w:r>
      <w:r w:rsidR="00814FDC">
        <w:rPr>
          <w:b/>
        </w:rPr>
        <w:tab/>
        <w:t xml:space="preserve">Organ </w:t>
      </w:r>
      <w:r w:rsidR="00814FDC">
        <w:rPr>
          <w:b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bookmarkStart w:id="4" w:name="Kontrollkästchen3"/>
      <w:r w:rsidR="00814FDC">
        <w:rPr>
          <w:b/>
        </w:rPr>
        <w:instrText xml:space="preserve"> FORMCHECKBOX </w:instrText>
      </w:r>
      <w:r w:rsidR="00016FD3">
        <w:rPr>
          <w:b/>
        </w:rPr>
      </w:r>
      <w:r w:rsidR="00016FD3">
        <w:rPr>
          <w:b/>
        </w:rPr>
        <w:fldChar w:fldCharType="separate"/>
      </w:r>
      <w:r w:rsidR="00814FDC">
        <w:rPr>
          <w:b/>
        </w:rPr>
        <w:fldChar w:fldCharType="end"/>
      </w:r>
      <w:bookmarkEnd w:id="4"/>
    </w:p>
    <w:p w:rsidR="004D2BBF" w:rsidRDefault="004D2BBF" w:rsidP="00E7314A">
      <w:pPr>
        <w:jc w:val="right"/>
        <w:rPr>
          <w:b/>
          <w:color w:val="C00000"/>
        </w:rPr>
      </w:pPr>
    </w:p>
    <w:tbl>
      <w:tblPr>
        <w:tblStyle w:val="EinfacheTabelle21"/>
        <w:tblW w:w="0" w:type="auto"/>
        <w:tblLook w:val="04A0" w:firstRow="1" w:lastRow="0" w:firstColumn="1" w:lastColumn="0" w:noHBand="0" w:noVBand="1"/>
      </w:tblPr>
      <w:tblGrid>
        <w:gridCol w:w="4806"/>
        <w:gridCol w:w="4822"/>
      </w:tblGrid>
      <w:tr w:rsidR="005E348F" w:rsidRPr="00242C88" w:rsidTr="005467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  <w:shd w:val="clear" w:color="auto" w:fill="FDE9D9" w:themeFill="accent6" w:themeFillTint="33"/>
          </w:tcPr>
          <w:p w:rsidR="007C49A6" w:rsidRPr="006A4F35" w:rsidRDefault="00782398" w:rsidP="00157813">
            <w:pPr>
              <w:rPr>
                <w:color w:val="990000"/>
              </w:rPr>
            </w:pPr>
            <w:r w:rsidRPr="006A4F35">
              <w:rPr>
                <w:color w:val="990000"/>
              </w:rPr>
              <w:t>Ziele –</w:t>
            </w:r>
            <w:r w:rsidR="007C49A6" w:rsidRPr="006A4F35">
              <w:rPr>
                <w:color w:val="990000"/>
              </w:rPr>
              <w:t xml:space="preserve"> Aufgabe</w:t>
            </w:r>
            <w:r w:rsidRPr="006A4F35">
              <w:rPr>
                <w:color w:val="990000"/>
              </w:rPr>
              <w:t xml:space="preserve"> -</w:t>
            </w:r>
          </w:p>
          <w:p w:rsidR="00DD2B2A" w:rsidRPr="009A0E5C" w:rsidRDefault="00DD2B2A" w:rsidP="00157813">
            <w:pPr>
              <w:rPr>
                <w:color w:val="984806" w:themeColor="accent6" w:themeShade="80"/>
              </w:rPr>
            </w:pPr>
            <w:r w:rsidRPr="006A4F35">
              <w:rPr>
                <w:color w:val="990000"/>
              </w:rPr>
              <w:t xml:space="preserve">Woran </w:t>
            </w:r>
            <w:r w:rsidR="007C49A6" w:rsidRPr="006A4F35">
              <w:rPr>
                <w:color w:val="990000"/>
              </w:rPr>
              <w:t>messen</w:t>
            </w:r>
            <w:r w:rsidR="0004376B" w:rsidRPr="006A4F35">
              <w:rPr>
                <w:color w:val="990000"/>
              </w:rPr>
              <w:t xml:space="preserve"> wir das Gelingen?</w:t>
            </w:r>
          </w:p>
        </w:tc>
        <w:tc>
          <w:tcPr>
            <w:tcW w:w="4889" w:type="dxa"/>
            <w:shd w:val="clear" w:color="auto" w:fill="FDE9D9" w:themeFill="accent6" w:themeFillTint="33"/>
          </w:tcPr>
          <w:p w:rsidR="00DD2B2A" w:rsidRPr="006A4F35" w:rsidRDefault="002104FE" w:rsidP="00DD2B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990000"/>
              </w:rPr>
            </w:pPr>
            <w:r w:rsidRPr="006A4F35">
              <w:rPr>
                <w:color w:val="990000"/>
              </w:rPr>
              <w:t>Entscheidungsbefugnisse &amp; Abstimmungsbedarf mit anderen Gremien</w:t>
            </w:r>
          </w:p>
          <w:p w:rsidR="00DD2B2A" w:rsidRPr="00242C88" w:rsidRDefault="00DD2B2A" w:rsidP="0015781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5E348F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1</w:t>
            </w:r>
          </w:p>
          <w:p w:rsidR="00CC036B" w:rsidRPr="00D627CB" w:rsidRDefault="00DC31BE" w:rsidP="00157813">
            <w:p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5" w:name="Text2"/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6F1521">
              <w:rPr>
                <w:color w:val="4A442A" w:themeColor="background2" w:themeShade="40"/>
              </w:rPr>
              <w:t>Kontaktaufnahme mit der Partnerschule in Russland. Entscheidung treffen, an welche Schule die Gruppe reisen wird.</w:t>
            </w:r>
            <w:r w:rsidR="005E348F">
              <w:rPr>
                <w:color w:val="4A442A" w:themeColor="background2" w:themeShade="40"/>
              </w:rPr>
              <w:t xml:space="preserve"> Abklären, welche Sozialpraktikaplätze für die Schüler zur Verfügung stehen. </w:t>
            </w:r>
            <w:r w:rsidR="006F1521">
              <w:rPr>
                <w:color w:val="4A442A" w:themeColor="background2" w:themeShade="40"/>
              </w:rPr>
              <w:t xml:space="preserve"> </w:t>
            </w:r>
            <w:r w:rsidRPr="00D627CB">
              <w:rPr>
                <w:color w:val="4A442A" w:themeColor="background2" w:themeShade="40"/>
              </w:rPr>
              <w:fldChar w:fldCharType="end"/>
            </w:r>
            <w:bookmarkEnd w:id="5"/>
          </w:p>
          <w:p w:rsidR="00CC036B" w:rsidRPr="00D627CB" w:rsidRDefault="00CC036B" w:rsidP="00157813">
            <w:pPr>
              <w:rPr>
                <w:b w:val="0"/>
                <w:i/>
                <w:color w:val="C00000"/>
              </w:rPr>
            </w:pPr>
          </w:p>
        </w:tc>
        <w:tc>
          <w:tcPr>
            <w:tcW w:w="4889" w:type="dxa"/>
          </w:tcPr>
          <w:p w:rsidR="00CC036B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016FD3">
              <w:rPr>
                <w:color w:val="4A442A" w:themeColor="background2" w:themeShade="40"/>
              </w:rPr>
              <w:t>Kontakt mit russischen Schulen pflegen.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C00000"/>
              </w:rPr>
            </w:pPr>
          </w:p>
        </w:tc>
      </w:tr>
      <w:tr w:rsidR="005E348F" w:rsidRPr="00D627CB" w:rsidTr="008F2AFD">
        <w:trPr>
          <w:trHeight w:val="18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2</w:t>
            </w:r>
          </w:p>
          <w:p w:rsidR="00051BB5" w:rsidRPr="00D627CB" w:rsidRDefault="00DC31BE" w:rsidP="00051BB5">
            <w:p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6F1521">
              <w:rPr>
                <w:b w:val="0"/>
                <w:noProof/>
                <w:color w:val="4A442A" w:themeColor="background2" w:themeShade="40"/>
              </w:rPr>
              <w:t>Zusammenstellung der Gruppe</w:t>
            </w:r>
            <w:r w:rsidR="005E348F">
              <w:rPr>
                <w:b w:val="0"/>
                <w:noProof/>
                <w:color w:val="4A442A" w:themeColor="background2" w:themeShade="40"/>
              </w:rPr>
              <w:t xml:space="preserve"> (aus unserer Schule)</w:t>
            </w:r>
            <w:r w:rsidR="006F1521">
              <w:rPr>
                <w:b w:val="0"/>
                <w:noProof/>
                <w:color w:val="4A442A" w:themeColor="background2" w:themeShade="40"/>
              </w:rPr>
              <w:t>, die nach Russland reisen möchte. Eltern unterschreiben das entsprechende Formular.</w:t>
            </w:r>
            <w:r w:rsidR="005E348F">
              <w:rPr>
                <w:b w:val="0"/>
                <w:noProof/>
                <w:color w:val="4A442A" w:themeColor="background2" w:themeShade="40"/>
              </w:rPr>
              <w:t xml:space="preserve"> 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E076C5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016FD3">
              <w:rPr>
                <w:color w:val="4A442A" w:themeColor="background2" w:themeShade="40"/>
              </w:rPr>
              <w:t>E-Mail Kontakt zu den Eltern, EA über das Sozialpraktikum</w:t>
            </w:r>
            <w:r w:rsidR="00016FD3">
              <w:rPr>
                <w:noProof/>
                <w:color w:val="4A442A" w:themeColor="background2" w:themeShade="40"/>
              </w:rPr>
              <w:t>Stiftungen, Stiftungen anschreiben.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4A442A" w:themeColor="background2" w:themeShade="40"/>
              </w:rPr>
            </w:pPr>
          </w:p>
        </w:tc>
      </w:tr>
      <w:tr w:rsidR="005E348F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3</w:t>
            </w:r>
          </w:p>
          <w:p w:rsidR="00051BB5" w:rsidRPr="00D627CB" w:rsidRDefault="00DC31BE" w:rsidP="00051BB5">
            <w:p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755D15">
              <w:rPr>
                <w:color w:val="4A442A" w:themeColor="background2" w:themeShade="40"/>
              </w:rPr>
              <w:t xml:space="preserve">Reise konkret planen: Flüge und ggfs. Zugreise  buchen (Kaplan Russland Reisen), Hostel in Moskau bzw. St. Petersburg  buchen. 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E076C5" w:rsidRPr="00D627CB" w:rsidRDefault="00E076C5" w:rsidP="00157813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016FD3">
              <w:rPr>
                <w:noProof/>
                <w:color w:val="4A442A" w:themeColor="background2" w:themeShade="40"/>
              </w:rPr>
              <w:t>Kontakt zu dem Reisebüro.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</w:p>
        </w:tc>
      </w:tr>
    </w:tbl>
    <w:p w:rsidR="00DD2B2A" w:rsidRDefault="00DD2B2A" w:rsidP="00157813">
      <w:pPr>
        <w:rPr>
          <w:b/>
          <w:color w:val="C00000"/>
        </w:rPr>
      </w:pPr>
    </w:p>
    <w:p w:rsidR="00B95CEF" w:rsidRPr="006A4F35" w:rsidRDefault="00B95CEF" w:rsidP="004154C5">
      <w:pPr>
        <w:rPr>
          <w:b/>
          <w:color w:val="990000"/>
        </w:rPr>
      </w:pPr>
      <w:r w:rsidRPr="006A4F35">
        <w:rPr>
          <w:b/>
          <w:color w:val="990000"/>
        </w:rPr>
        <w:t>Zusammenarbeit</w:t>
      </w:r>
      <w:r w:rsidR="00FD05C0" w:rsidRPr="006A4F35">
        <w:rPr>
          <w:b/>
          <w:color w:val="990000"/>
        </w:rPr>
        <w:t>:</w:t>
      </w:r>
    </w:p>
    <w:p w:rsidR="000962E6" w:rsidRDefault="00FD05C0" w:rsidP="000962E6">
      <w:r w:rsidRPr="003437D4">
        <w:t>Die Delegat</w:t>
      </w:r>
      <w:r w:rsidR="009124BF">
        <w:t>ionsmitglieder treten</w:t>
      </w:r>
      <w:r w:rsidRPr="003437D4">
        <w:t xml:space="preserve"> aktiv in Kontakt zu den für die jeweiligen Themen </w:t>
      </w:r>
      <w:r w:rsidR="009124BF">
        <w:t>relevanten Gremien und Personen</w:t>
      </w:r>
      <w:r w:rsidR="002104FE" w:rsidRPr="003437D4">
        <w:t>. Sofern oben nicht aufgeführt: In besonderem Maße ist ein</w:t>
      </w:r>
      <w:r w:rsidR="00E076C5">
        <w:t>e Abstimmung erforderlich mit</w:t>
      </w:r>
      <w:r w:rsidR="000962E6">
        <w:t xml:space="preserve"> </w:t>
      </w:r>
      <w:r w:rsidR="00285130">
        <w:fldChar w:fldCharType="begin">
          <w:ffData>
            <w:name w:val="Text1"/>
            <w:enabled/>
            <w:calcOnExit w:val="0"/>
            <w:textInput/>
          </w:ffData>
        </w:fldChar>
      </w:r>
      <w:bookmarkStart w:id="6" w:name="Text1"/>
      <w:r w:rsidR="00285130">
        <w:instrText xml:space="preserve"> FORMTEXT </w:instrText>
      </w:r>
      <w:r w:rsidR="00285130">
        <w:fldChar w:fldCharType="separate"/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85130">
        <w:fldChar w:fldCharType="end"/>
      </w:r>
      <w:bookmarkEnd w:id="6"/>
      <w:r w:rsidR="0037153A">
        <w:t xml:space="preserve">. </w:t>
      </w:r>
      <w:r w:rsidR="0021308D">
        <w:t>Vor Entscheidungen findet eine Beratung im delegierenden Organ statt.</w:t>
      </w:r>
    </w:p>
    <w:p w:rsidR="000962E6" w:rsidRDefault="000962E6" w:rsidP="000962E6"/>
    <w:p w:rsidR="00063533" w:rsidRPr="006A4F35" w:rsidRDefault="00CE4420" w:rsidP="000962E6">
      <w:pPr>
        <w:rPr>
          <w:color w:val="990000"/>
        </w:rPr>
      </w:pPr>
      <w:r w:rsidRPr="006A4F35">
        <w:rPr>
          <w:b/>
          <w:color w:val="990000"/>
        </w:rPr>
        <w:t>Budget &amp; angerechnetes Stundendeputat</w:t>
      </w:r>
    </w:p>
    <w:p w:rsidR="0046618E" w:rsidRPr="00D627CB" w:rsidRDefault="00DC31BE" w:rsidP="00D627CB">
      <w:pPr>
        <w:spacing w:after="0"/>
      </w:pPr>
      <w:r w:rsidRPr="00D627CB">
        <w:fldChar w:fldCharType="begin">
          <w:ffData>
            <w:name w:val="Text2"/>
            <w:enabled/>
            <w:calcOnExit w:val="0"/>
            <w:textInput/>
          </w:ffData>
        </w:fldChar>
      </w:r>
      <w:r w:rsidRPr="00D627CB">
        <w:instrText xml:space="preserve"> FORMTEXT </w:instrText>
      </w:r>
      <w:r w:rsidRPr="00D627CB">
        <w:fldChar w:fldCharType="separate"/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Pr="00D627CB">
        <w:fldChar w:fldCharType="end"/>
      </w:r>
    </w:p>
    <w:p w:rsidR="00D627CB" w:rsidRDefault="00D627CB" w:rsidP="00D627CB">
      <w:pPr>
        <w:spacing w:after="0"/>
      </w:pPr>
      <w:r>
        <w:br w:type="page"/>
      </w:r>
    </w:p>
    <w:tbl>
      <w:tblPr>
        <w:tblStyle w:val="Gitternetztabelle1hellAkzent61"/>
        <w:tblW w:w="9606" w:type="dxa"/>
        <w:tblLook w:val="04A0" w:firstRow="1" w:lastRow="0" w:firstColumn="1" w:lastColumn="0" w:noHBand="0" w:noVBand="1"/>
      </w:tblPr>
      <w:tblGrid>
        <w:gridCol w:w="3369"/>
        <w:gridCol w:w="6237"/>
      </w:tblGrid>
      <w:tr w:rsidR="00AB5511" w:rsidTr="00A521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7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AB5511" w:rsidRPr="00242C88" w:rsidRDefault="00D627CB" w:rsidP="001708C2">
            <w:pPr>
              <w:rPr>
                <w:color w:val="C00000"/>
              </w:rPr>
            </w:pPr>
            <w:r w:rsidRPr="006A4F35">
              <w:rPr>
                <w:color w:val="990000"/>
              </w:rPr>
              <w:lastRenderedPageBreak/>
              <w:t>D</w:t>
            </w:r>
            <w:r w:rsidR="00D17821" w:rsidRPr="006A4F35">
              <w:rPr>
                <w:color w:val="990000"/>
              </w:rPr>
              <w:t>elegationszusammensetzung</w:t>
            </w:r>
          </w:p>
        </w:tc>
        <w:tc>
          <w:tcPr>
            <w:tcW w:w="6237" w:type="dxa"/>
            <w:shd w:val="clear" w:color="auto" w:fill="FDE9D9" w:themeFill="accent6" w:themeFillTint="33"/>
          </w:tcPr>
          <w:p w:rsidR="00AB5511" w:rsidRPr="00242C88" w:rsidRDefault="00AB5511" w:rsidP="00A80B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00000"/>
              </w:rPr>
            </w:pPr>
          </w:p>
        </w:tc>
      </w:tr>
      <w:tr w:rsidR="00D17821" w:rsidTr="00A521F4">
        <w:trPr>
          <w:trHeight w:val="383"/>
        </w:trPr>
        <w:tc>
          <w:tcPr>
            <w:tcW w:w="3369" w:type="dxa"/>
          </w:tcPr>
          <w:p w:rsidR="00D17821" w:rsidRPr="006A4F35" w:rsidRDefault="008B4B94" w:rsidP="00FC61EC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Beauftragung erfolgt durch </w:t>
            </w:r>
          </w:p>
        </w:tc>
        <w:tc>
          <w:tcPr>
            <w:tcW w:w="6237" w:type="dxa"/>
          </w:tcPr>
          <w:p w:rsidR="00D17821" w:rsidRPr="00DC31BE" w:rsidRDefault="00DC31BE" w:rsidP="00016FD3"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016FD3">
              <w:rPr>
                <w:b/>
                <w:noProof/>
                <w:color w:val="4A442A" w:themeColor="background2" w:themeShade="40"/>
              </w:rPr>
              <w:t>Fremdsprachenkollegium und Klassenbetreuer 11. Klasse</w:t>
            </w:r>
            <w:bookmarkStart w:id="7" w:name="_GoBack"/>
            <w:bookmarkEnd w:id="7"/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rPr>
          <w:trHeight w:val="1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Zusammensetzung:</w:t>
            </w:r>
            <w:r w:rsidR="00E84642" w:rsidRPr="006A4F35">
              <w:rPr>
                <w:b w:val="0"/>
                <w:color w:val="990000"/>
              </w:rPr>
              <w:t xml:space="preserve"> (N</w:t>
            </w:r>
            <w:r w:rsidRPr="006A4F35">
              <w:rPr>
                <w:b w:val="0"/>
                <w:color w:val="990000"/>
              </w:rPr>
              <w:t>otwendige Vertretung in Bezug auf die Vernetzung im Schulganzen):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Anzahl der Mitglieder</w:t>
            </w:r>
          </w:p>
        </w:tc>
        <w:tc>
          <w:tcPr>
            <w:tcW w:w="6237" w:type="dxa"/>
          </w:tcPr>
          <w:p w:rsidR="00657454" w:rsidRPr="00DC31BE" w:rsidRDefault="00DC31BE" w:rsidP="00016F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016FD3">
              <w:rPr>
                <w:b/>
                <w:noProof/>
                <w:color w:val="4A442A" w:themeColor="background2" w:themeShade="40"/>
              </w:rPr>
              <w:t>2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rPr>
          <w:trHeight w:val="11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Erforderliche</w:t>
            </w:r>
            <w:r w:rsidR="00E84642" w:rsidRPr="006A4F35">
              <w:rPr>
                <w:b w:val="0"/>
                <w:color w:val="990000"/>
              </w:rPr>
              <w:t xml:space="preserve"> bzw.</w:t>
            </w:r>
            <w:r w:rsidRPr="006A4F35">
              <w:rPr>
                <w:b w:val="0"/>
                <w:color w:val="990000"/>
              </w:rPr>
              <w:t xml:space="preserve"> zu erwerbende Qualitäten</w:t>
            </w:r>
            <w:r w:rsidR="00085F2A" w:rsidRPr="006A4F35">
              <w:rPr>
                <w:b w:val="0"/>
                <w:color w:val="990000"/>
              </w:rPr>
              <w:t>/ Kompetenzen</w:t>
            </w:r>
            <w:r w:rsidRPr="006A4F35">
              <w:rPr>
                <w:b w:val="0"/>
                <w:color w:val="990000"/>
              </w:rPr>
              <w:t xml:space="preserve"> für Dele</w:t>
            </w:r>
            <w:r w:rsidR="00085F2A" w:rsidRPr="006A4F35">
              <w:rPr>
                <w:b w:val="0"/>
                <w:color w:val="990000"/>
              </w:rPr>
              <w:t xml:space="preserve">gationsmitglieder - </w:t>
            </w:r>
            <w:r w:rsidRPr="006A4F35">
              <w:rPr>
                <w:b w:val="0"/>
                <w:color w:val="990000"/>
              </w:rPr>
              <w:t>Fortbildungsbedarf: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E84642" w:rsidTr="00A521F4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E84642" w:rsidRPr="006A4F35" w:rsidRDefault="00E84642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Verfahren zur Bestellung neuer Mitglieder</w:t>
            </w:r>
          </w:p>
        </w:tc>
        <w:tc>
          <w:tcPr>
            <w:tcW w:w="6237" w:type="dxa"/>
          </w:tcPr>
          <w:p w:rsidR="00E84642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</w:tbl>
    <w:p w:rsidR="007B3025" w:rsidRDefault="007B3025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342"/>
        <w:gridCol w:w="6286"/>
      </w:tblGrid>
      <w:tr w:rsidR="007B3025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FC61EC" w:rsidRPr="006A4F35" w:rsidRDefault="000E5358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Arbeitsweise &amp; Rollenverteilung</w:t>
            </w:r>
          </w:p>
          <w:p w:rsidR="007B3025" w:rsidRPr="00242C88" w:rsidRDefault="007B3025" w:rsidP="004154C5">
            <w:pPr>
              <w:rPr>
                <w:b w:val="0"/>
                <w:color w:val="C00000"/>
              </w:rPr>
            </w:pPr>
          </w:p>
        </w:tc>
        <w:tc>
          <w:tcPr>
            <w:tcW w:w="6409" w:type="dxa"/>
            <w:shd w:val="clear" w:color="auto" w:fill="FDE9D9" w:themeFill="accent6" w:themeFillTint="33"/>
          </w:tcPr>
          <w:p w:rsidR="007B3025" w:rsidRPr="00242C88" w:rsidRDefault="007B3025" w:rsidP="004154C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8B4B94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8B4B94" w:rsidRPr="006A4F35" w:rsidRDefault="00CE4420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Delegationsmitglieder sind:</w:t>
            </w:r>
          </w:p>
        </w:tc>
        <w:tc>
          <w:tcPr>
            <w:tcW w:w="6409" w:type="dxa"/>
          </w:tcPr>
          <w:p w:rsidR="0021308D" w:rsidRPr="00DC31BE" w:rsidRDefault="00DC31BE" w:rsidP="00016F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016FD3">
              <w:rPr>
                <w:noProof/>
                <w:color w:val="4A442A" w:themeColor="background2" w:themeShade="40"/>
              </w:rPr>
              <w:t>Ekaterina Koneva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CE4420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CE4420" w:rsidRPr="006A4F35" w:rsidRDefault="00CE4420" w:rsidP="00FC61EC">
            <w:pPr>
              <w:rPr>
                <w:color w:val="990000"/>
              </w:rPr>
            </w:pPr>
            <w:r w:rsidRPr="006A4F35">
              <w:rPr>
                <w:b w:val="0"/>
                <w:color w:val="990000"/>
              </w:rPr>
              <w:t>Turnus und Ort der Besprechungen</w:t>
            </w:r>
          </w:p>
        </w:tc>
        <w:tc>
          <w:tcPr>
            <w:tcW w:w="6409" w:type="dxa"/>
          </w:tcPr>
          <w:p w:rsidR="00CE4420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6018F7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018F7" w:rsidRPr="006A4F35" w:rsidRDefault="006018F7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Sprecher</w:t>
            </w:r>
            <w:r w:rsidR="0021308D" w:rsidRPr="006A4F35">
              <w:rPr>
                <w:b w:val="0"/>
                <w:color w:val="990000"/>
              </w:rPr>
              <w:t xml:space="preserve"> (wenn vereinbart)</w:t>
            </w:r>
          </w:p>
        </w:tc>
        <w:tc>
          <w:tcPr>
            <w:tcW w:w="6409" w:type="dxa"/>
          </w:tcPr>
          <w:p w:rsidR="006018F7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Protokoll – Verteiler &amp; Ablage</w:t>
            </w:r>
          </w:p>
        </w:tc>
        <w:tc>
          <w:tcPr>
            <w:tcW w:w="6409" w:type="dxa"/>
          </w:tcPr>
          <w:p w:rsidR="00FC61EC" w:rsidRPr="00DC31BE" w:rsidRDefault="00DC31BE" w:rsidP="00016F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016FD3">
              <w:rPr>
                <w:noProof/>
                <w:color w:val="4A442A" w:themeColor="background2" w:themeShade="40"/>
              </w:rPr>
              <w:t>Ekaterina Koneva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21308D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Weitere, </w:t>
            </w:r>
            <w:r w:rsidR="006018F7" w:rsidRPr="006A4F35">
              <w:rPr>
                <w:b w:val="0"/>
                <w:color w:val="990000"/>
              </w:rPr>
              <w:t>spezielle Rollen der Gruppe</w:t>
            </w:r>
          </w:p>
        </w:tc>
        <w:tc>
          <w:tcPr>
            <w:tcW w:w="6409" w:type="dxa"/>
          </w:tcPr>
          <w:p w:rsidR="00FC61EC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C17998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Modus interne Entscheidungen</w:t>
            </w:r>
          </w:p>
        </w:tc>
        <w:tc>
          <w:tcPr>
            <w:tcW w:w="6409" w:type="dxa"/>
          </w:tcPr>
          <w:p w:rsidR="00FC61EC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:rsidR="00AB4682" w:rsidRPr="00FC61EC" w:rsidRDefault="00AB4682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328"/>
        <w:gridCol w:w="6300"/>
      </w:tblGrid>
      <w:tr w:rsidR="00FC61EC" w:rsidRPr="00FC61EC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78" w:type="dxa"/>
            <w:gridSpan w:val="2"/>
            <w:shd w:val="clear" w:color="auto" w:fill="FDE9D9" w:themeFill="accent6" w:themeFillTint="33"/>
          </w:tcPr>
          <w:p w:rsidR="00FC61EC" w:rsidRPr="006A4F35" w:rsidRDefault="00FC61EC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Rüc</w:t>
            </w:r>
            <w:r w:rsidR="00994552">
              <w:rPr>
                <w:color w:val="990000"/>
              </w:rPr>
              <w:t>kblick – Rechenschaft – Rückmeldung/ Entlastung</w:t>
            </w:r>
            <w:r w:rsidRPr="006A4F35">
              <w:rPr>
                <w:color w:val="990000"/>
              </w:rPr>
              <w:t>:</w:t>
            </w:r>
          </w:p>
          <w:p w:rsidR="00FC61EC" w:rsidRPr="00FC61EC" w:rsidRDefault="00FC61EC" w:rsidP="004154C5">
            <w:pPr>
              <w:rPr>
                <w:color w:val="C00000"/>
              </w:rPr>
            </w:pPr>
          </w:p>
        </w:tc>
      </w:tr>
      <w:tr w:rsidR="00FC61EC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Dauer der</w:t>
            </w:r>
            <w:r w:rsidR="006018F7" w:rsidRPr="006A4F35">
              <w:rPr>
                <w:b w:val="0"/>
                <w:color w:val="990000"/>
              </w:rPr>
              <w:t xml:space="preserve"> Beauftragung</w:t>
            </w:r>
          </w:p>
        </w:tc>
        <w:tc>
          <w:tcPr>
            <w:tcW w:w="6409" w:type="dxa"/>
          </w:tcPr>
          <w:p w:rsidR="00FC61EC" w:rsidRPr="00DC31BE" w:rsidRDefault="00DC31BE" w:rsidP="00016F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016FD3">
              <w:rPr>
                <w:noProof/>
                <w:color w:val="4A442A" w:themeColor="background2" w:themeShade="40"/>
              </w:rPr>
              <w:t>unbegrenzt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F139FE" w:rsidP="004154C5">
            <w:pPr>
              <w:rPr>
                <w:b w:val="0"/>
                <w:color w:val="990000"/>
              </w:rPr>
            </w:pPr>
            <w:r>
              <w:rPr>
                <w:b w:val="0"/>
                <w:color w:val="990000"/>
              </w:rPr>
              <w:t>Turnus &amp; Gremium für Rückblick - Rechenschaft - Rückmeldung</w:t>
            </w:r>
            <w:r w:rsidR="00AB4682" w:rsidRPr="006A4F35">
              <w:rPr>
                <w:b w:val="0"/>
                <w:color w:val="990000"/>
              </w:rPr>
              <w:t xml:space="preserve"> bzw. Entlastung</w:t>
            </w:r>
          </w:p>
        </w:tc>
        <w:tc>
          <w:tcPr>
            <w:tcW w:w="6409" w:type="dxa"/>
          </w:tcPr>
          <w:p w:rsidR="00AB4682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AB4682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Nächster Termin</w:t>
            </w:r>
            <w:r w:rsidR="00F139FE">
              <w:rPr>
                <w:b w:val="0"/>
                <w:color w:val="990000"/>
              </w:rPr>
              <w:t xml:space="preserve"> (R/R</w:t>
            </w:r>
            <w:r w:rsidR="006018F7" w:rsidRPr="006A4F35">
              <w:rPr>
                <w:b w:val="0"/>
                <w:color w:val="990000"/>
              </w:rPr>
              <w:t>)</w:t>
            </w:r>
            <w:r w:rsidRPr="006A4F35">
              <w:rPr>
                <w:b w:val="0"/>
                <w:color w:val="990000"/>
              </w:rPr>
              <w:t>:</w:t>
            </w:r>
          </w:p>
        </w:tc>
        <w:tc>
          <w:tcPr>
            <w:tcW w:w="6409" w:type="dxa"/>
          </w:tcPr>
          <w:p w:rsidR="00AB4682" w:rsidRPr="00B92161" w:rsidRDefault="00DC4969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:rsidR="00AB4682" w:rsidRDefault="00AB4682" w:rsidP="004154C5">
      <w:pPr>
        <w:rPr>
          <w:b/>
          <w:color w:val="C00000"/>
        </w:rPr>
      </w:pPr>
    </w:p>
    <w:p w:rsidR="00262702" w:rsidRPr="006A4F35" w:rsidRDefault="00E84642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>Beschlossen</w:t>
      </w:r>
      <w:r w:rsidR="00657454" w:rsidRPr="006A4F35">
        <w:rPr>
          <w:b/>
          <w:color w:val="990000"/>
        </w:rPr>
        <w:t xml:space="preserve"> a</w:t>
      </w:r>
      <w:r w:rsidR="006A4F35" w:rsidRPr="006A4F35">
        <w:rPr>
          <w:b/>
          <w:color w:val="990000"/>
        </w:rPr>
        <w:t>m ____________________</w:t>
      </w:r>
      <w:r w:rsidR="0086059B" w:rsidRPr="006A4F35">
        <w:rPr>
          <w:b/>
          <w:color w:val="990000"/>
        </w:rPr>
        <w:t xml:space="preserve"> in </w:t>
      </w:r>
      <w:r w:rsidR="006A4F35" w:rsidRPr="006A4F35">
        <w:rPr>
          <w:b/>
          <w:color w:val="990000"/>
        </w:rPr>
        <w:t>_____</w:t>
      </w:r>
      <w:r w:rsidR="00657454" w:rsidRPr="006A4F35">
        <w:rPr>
          <w:b/>
          <w:color w:val="990000"/>
        </w:rPr>
        <w:t>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(Name des delegierenden Gremiums)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</w:p>
    <w:p w:rsidR="0086059B" w:rsidRPr="006A4F35" w:rsidRDefault="0086059B" w:rsidP="0086059B">
      <w:pPr>
        <w:rPr>
          <w:b/>
          <w:color w:val="990000"/>
          <w:sz w:val="16"/>
        </w:rPr>
      </w:pPr>
    </w:p>
    <w:p w:rsidR="0086059B" w:rsidRPr="006A4F35" w:rsidRDefault="0086059B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 xml:space="preserve"> 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</w:t>
      </w:r>
      <w:r w:rsidR="00E40BDF">
        <w:rPr>
          <w:b/>
          <w:color w:val="990000"/>
          <w:sz w:val="16"/>
        </w:rPr>
        <w:t xml:space="preserve">Name &amp; </w:t>
      </w:r>
      <w:r w:rsidRPr="006A4F35">
        <w:rPr>
          <w:b/>
          <w:color w:val="990000"/>
          <w:sz w:val="16"/>
        </w:rPr>
        <w:t>Unterschrift</w:t>
      </w:r>
      <w:r w:rsidR="00E40BDF">
        <w:rPr>
          <w:b/>
          <w:color w:val="990000"/>
          <w:sz w:val="16"/>
        </w:rPr>
        <w:t xml:space="preserve"> für das del. Gremium</w:t>
      </w:r>
      <w:r w:rsidRPr="006A4F35">
        <w:rPr>
          <w:b/>
          <w:color w:val="990000"/>
          <w:sz w:val="16"/>
        </w:rPr>
        <w:t>)</w:t>
      </w:r>
    </w:p>
    <w:sectPr w:rsidR="0086059B" w:rsidRPr="006A4F35" w:rsidSect="00A521F4"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247" w:bottom="1134" w:left="1247" w:header="680" w:footer="567" w:gutter="0"/>
      <w:pgBorders w:offsetFrom="page">
        <w:top w:val="thickThinLargeGap" w:sz="24" w:space="24" w:color="C00000"/>
        <w:left w:val="thickThinLargeGap" w:sz="24" w:space="24" w:color="C00000"/>
        <w:bottom w:val="thinThickLargeGap" w:sz="24" w:space="24" w:color="C00000"/>
        <w:right w:val="thinThickLargeGap" w:sz="24" w:space="24" w:color="C00000"/>
      </w:pgBorders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03BF" w:rsidRDefault="000103BF" w:rsidP="00F73E12">
      <w:pPr>
        <w:spacing w:after="0" w:line="240" w:lineRule="auto"/>
      </w:pPr>
      <w:r>
        <w:separator/>
      </w:r>
    </w:p>
  </w:endnote>
  <w:endnote w:type="continuationSeparator" w:id="0">
    <w:p w:rsidR="000103BF" w:rsidRDefault="000103BF" w:rsidP="00F73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3771" w:rsidRDefault="00483771" w:rsidP="00483771">
    <w:pPr>
      <w:pStyle w:val="Fuzeile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53F3" w:rsidRPr="00555F5B" w:rsidRDefault="00F541AB" w:rsidP="00D64ABA">
    <w:pPr>
      <w:pStyle w:val="Fuzeile"/>
      <w:rPr>
        <w:sz w:val="18"/>
        <w:szCs w:val="18"/>
      </w:rPr>
    </w:pPr>
    <w:r>
      <w:rPr>
        <w:i/>
        <w:sz w:val="16"/>
        <w:szCs w:val="16"/>
      </w:rPr>
      <w:fldChar w:fldCharType="begin"/>
    </w:r>
    <w:r>
      <w:rPr>
        <w:i/>
        <w:sz w:val="16"/>
        <w:szCs w:val="16"/>
      </w:rPr>
      <w:instrText xml:space="preserve"> FILENAME \* MERGEFORMAT </w:instrText>
    </w:r>
    <w:r>
      <w:rPr>
        <w:i/>
        <w:sz w:val="16"/>
        <w:szCs w:val="16"/>
      </w:rPr>
      <w:fldChar w:fldCharType="separate"/>
    </w:r>
    <w:r w:rsidR="000103BF">
      <w:rPr>
        <w:i/>
        <w:noProof/>
        <w:sz w:val="16"/>
        <w:szCs w:val="16"/>
      </w:rPr>
      <w:t>Dokument2</w:t>
    </w:r>
    <w:r>
      <w:rPr>
        <w:i/>
        <w:sz w:val="16"/>
        <w:szCs w:val="16"/>
      </w:rPr>
      <w:fldChar w:fldCharType="end"/>
    </w:r>
    <w:r w:rsidR="00555F5B">
      <w:tab/>
    </w:r>
    <w:r w:rsidR="00A96867">
      <w:t xml:space="preserve">Seite </w:t>
    </w:r>
    <w:r w:rsidR="00A96867">
      <w:rPr>
        <w:b/>
        <w:bCs/>
      </w:rPr>
      <w:fldChar w:fldCharType="begin"/>
    </w:r>
    <w:r w:rsidR="00A96867">
      <w:rPr>
        <w:b/>
        <w:bCs/>
      </w:rPr>
      <w:instrText>PAGE  \* Arabic  \* MERGEFORMAT</w:instrText>
    </w:r>
    <w:r w:rsidR="00A96867">
      <w:rPr>
        <w:b/>
        <w:bCs/>
      </w:rPr>
      <w:fldChar w:fldCharType="separate"/>
    </w:r>
    <w:r w:rsidR="00016FD3">
      <w:rPr>
        <w:b/>
        <w:bCs/>
        <w:noProof/>
      </w:rPr>
      <w:t>2</w:t>
    </w:r>
    <w:r w:rsidR="00A96867">
      <w:rPr>
        <w:b/>
        <w:bCs/>
      </w:rPr>
      <w:fldChar w:fldCharType="end"/>
    </w:r>
    <w:r w:rsidR="00A96867">
      <w:t xml:space="preserve"> von </w:t>
    </w:r>
    <w:r w:rsidR="00A96867">
      <w:rPr>
        <w:b/>
        <w:bCs/>
      </w:rPr>
      <w:fldChar w:fldCharType="begin"/>
    </w:r>
    <w:r w:rsidR="00A96867">
      <w:rPr>
        <w:b/>
        <w:bCs/>
      </w:rPr>
      <w:instrText>NUMPAGES  \* Arabic  \* MERGEFORMAT</w:instrText>
    </w:r>
    <w:r w:rsidR="00A96867">
      <w:rPr>
        <w:b/>
        <w:bCs/>
      </w:rPr>
      <w:fldChar w:fldCharType="separate"/>
    </w:r>
    <w:r w:rsidR="00016FD3">
      <w:rPr>
        <w:b/>
        <w:bCs/>
        <w:noProof/>
      </w:rPr>
      <w:t>2</w:t>
    </w:r>
    <w:r w:rsidR="00A96867"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5F5B" w:rsidRPr="00555F5B" w:rsidRDefault="00555F5B">
    <w:pPr>
      <w:pStyle w:val="Fuzeile"/>
      <w:rPr>
        <w:sz w:val="24"/>
      </w:rPr>
    </w:pPr>
    <w:r w:rsidRPr="00555F5B">
      <w:rPr>
        <w:i/>
        <w:sz w:val="18"/>
        <w:szCs w:val="18"/>
      </w:rPr>
      <w:fldChar w:fldCharType="begin"/>
    </w:r>
    <w:r w:rsidRPr="00555F5B">
      <w:rPr>
        <w:i/>
        <w:sz w:val="18"/>
        <w:szCs w:val="18"/>
      </w:rPr>
      <w:instrText xml:space="preserve"> FILENAME \* MERGEFORMAT </w:instrText>
    </w:r>
    <w:r w:rsidRPr="00555F5B">
      <w:rPr>
        <w:i/>
        <w:sz w:val="18"/>
        <w:szCs w:val="18"/>
      </w:rPr>
      <w:fldChar w:fldCharType="separate"/>
    </w:r>
    <w:r w:rsidR="000103BF">
      <w:rPr>
        <w:i/>
        <w:noProof/>
        <w:sz w:val="18"/>
        <w:szCs w:val="18"/>
      </w:rPr>
      <w:t>Dokument2</w:t>
    </w:r>
    <w:r w:rsidRPr="00555F5B">
      <w:rPr>
        <w:i/>
        <w:sz w:val="18"/>
        <w:szCs w:val="18"/>
      </w:rPr>
      <w:fldChar w:fldCharType="end"/>
    </w:r>
    <w:r>
      <w:rPr>
        <w:i/>
        <w:sz w:val="16"/>
        <w:szCs w:val="16"/>
      </w:rPr>
      <w:tab/>
    </w:r>
    <w:r w:rsidRPr="00555F5B">
      <w:rPr>
        <w:i/>
        <w:sz w:val="18"/>
        <w:szCs w:val="16"/>
      </w:rPr>
      <w:t xml:space="preserve">Seite | </w:t>
    </w:r>
    <w:r w:rsidRPr="00555F5B">
      <w:rPr>
        <w:i/>
        <w:sz w:val="18"/>
        <w:szCs w:val="16"/>
      </w:rPr>
      <w:fldChar w:fldCharType="begin"/>
    </w:r>
    <w:r w:rsidRPr="00555F5B">
      <w:rPr>
        <w:i/>
        <w:sz w:val="18"/>
        <w:szCs w:val="16"/>
      </w:rPr>
      <w:instrText>PAGE   \* MERGEFORMAT</w:instrText>
    </w:r>
    <w:r w:rsidRPr="00555F5B">
      <w:rPr>
        <w:i/>
        <w:sz w:val="18"/>
        <w:szCs w:val="16"/>
      </w:rPr>
      <w:fldChar w:fldCharType="separate"/>
    </w:r>
    <w:r w:rsidR="00016FD3">
      <w:rPr>
        <w:i/>
        <w:noProof/>
        <w:sz w:val="18"/>
        <w:szCs w:val="16"/>
      </w:rPr>
      <w:t>0</w:t>
    </w:r>
    <w:r w:rsidRPr="00555F5B">
      <w:rPr>
        <w:i/>
        <w:sz w:val="18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03BF" w:rsidRDefault="000103BF" w:rsidP="00F73E12">
      <w:pPr>
        <w:spacing w:after="0" w:line="240" w:lineRule="auto"/>
      </w:pPr>
      <w:r>
        <w:separator/>
      </w:r>
    </w:p>
  </w:footnote>
  <w:footnote w:type="continuationSeparator" w:id="0">
    <w:p w:rsidR="000103BF" w:rsidRDefault="000103BF" w:rsidP="00F73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3771" w:rsidRDefault="00A96AEF" w:rsidP="00483771">
    <w:pPr>
      <w:pStyle w:val="Kopfzeile"/>
      <w:jc w:val="right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4445</wp:posOffset>
          </wp:positionH>
          <wp:positionV relativeFrom="margin">
            <wp:posOffset>-525780</wp:posOffset>
          </wp:positionV>
          <wp:extent cx="1973580" cy="421005"/>
          <wp:effectExtent l="0" t="0" r="7620" b="0"/>
          <wp:wrapSquare wrapText="bothSides"/>
          <wp:docPr id="13" name="Grafik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83771" w:rsidRPr="000035D0" w:rsidRDefault="0077513A" w:rsidP="00654FF4">
    <w:pPr>
      <w:pStyle w:val="Kopfzeile"/>
      <w:jc w:val="right"/>
      <w:rPr>
        <w:sz w:val="18"/>
        <w:szCs w:val="18"/>
      </w:rPr>
    </w:pPr>
    <w:r w:rsidRPr="000035D0">
      <w:rPr>
        <w:sz w:val="18"/>
        <w:szCs w:val="18"/>
      </w:rPr>
      <w:t xml:space="preserve">Delegationsbeschreibung </w:t>
    </w:r>
    <w:r w:rsidRPr="000035D0">
      <w:rPr>
        <w:sz w:val="18"/>
        <w:szCs w:val="18"/>
      </w:rPr>
      <w:fldChar w:fldCharType="begin"/>
    </w:r>
    <w:r w:rsidRPr="000035D0">
      <w:rPr>
        <w:sz w:val="18"/>
        <w:szCs w:val="18"/>
      </w:rPr>
      <w:instrText xml:space="preserve"> REF  Delegationsname </w:instrText>
    </w:r>
    <w:r w:rsidR="000035D0">
      <w:rPr>
        <w:sz w:val="18"/>
        <w:szCs w:val="18"/>
      </w:rPr>
      <w:instrText xml:space="preserve"> \* MERGEFORMAT </w:instrText>
    </w:r>
    <w:r w:rsidRPr="000035D0">
      <w:rPr>
        <w:sz w:val="18"/>
        <w:szCs w:val="18"/>
      </w:rPr>
      <w:fldChar w:fldCharType="separate"/>
    </w:r>
    <w:r w:rsidR="000103BF" w:rsidRPr="000103BF">
      <w:rPr>
        <w:b/>
        <w:noProof/>
        <w:sz w:val="18"/>
        <w:szCs w:val="18"/>
      </w:rPr>
      <w:t xml:space="preserve">     </w:t>
    </w:r>
    <w:r w:rsidRPr="000035D0">
      <w:rPr>
        <w:sz w:val="18"/>
        <w:szCs w:val="18"/>
      </w:rPr>
      <w:fldChar w:fldCharType="end"/>
    </w:r>
  </w:p>
  <w:p w:rsidR="00483771" w:rsidRPr="000035D0" w:rsidRDefault="00483771" w:rsidP="00483771">
    <w:pPr>
      <w:pStyle w:val="Kopfzeile"/>
      <w:jc w:val="center"/>
      <w:rPr>
        <w:sz w:val="18"/>
        <w:szCs w:val="1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618E" w:rsidRDefault="0046618E" w:rsidP="0046618E">
    <w:pPr>
      <w:pStyle w:val="Kopfzeile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56192" behindDoc="0" locked="0" layoutInCell="1" allowOverlap="1" wp14:anchorId="5FFC9635" wp14:editId="781B584D">
          <wp:simplePos x="0" y="0"/>
          <wp:positionH relativeFrom="margin">
            <wp:posOffset>2069465</wp:posOffset>
          </wp:positionH>
          <wp:positionV relativeFrom="margin">
            <wp:posOffset>-502920</wp:posOffset>
          </wp:positionV>
          <wp:extent cx="1973580" cy="421005"/>
          <wp:effectExtent l="0" t="0" r="7620" b="0"/>
          <wp:wrapSquare wrapText="bothSides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6618E" w:rsidRDefault="0046618E" w:rsidP="0046618E">
    <w:pPr>
      <w:pStyle w:val="Kopfzeile"/>
    </w:pPr>
  </w:p>
  <w:p w:rsidR="0046618E" w:rsidRDefault="0046618E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034370"/>
    <w:multiLevelType w:val="hybridMultilevel"/>
    <w:tmpl w:val="41BE7F84"/>
    <w:lvl w:ilvl="0" w:tplc="353CB9B8">
      <w:numFmt w:val="bullet"/>
      <w:lvlText w:val="-"/>
      <w:lvlJc w:val="left"/>
      <w:pPr>
        <w:ind w:left="106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>
    <w:nsid w:val="595C75CD"/>
    <w:multiLevelType w:val="hybridMultilevel"/>
    <w:tmpl w:val="2C422750"/>
    <w:lvl w:ilvl="0" w:tplc="59A0B9BE">
      <w:start w:val="2"/>
      <w:numFmt w:val="bullet"/>
      <w:lvlText w:val="-"/>
      <w:lvlJc w:val="left"/>
      <w:pPr>
        <w:ind w:left="2484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">
    <w:nsid w:val="5BF3345F"/>
    <w:multiLevelType w:val="hybridMultilevel"/>
    <w:tmpl w:val="6444EDBC"/>
    <w:lvl w:ilvl="0" w:tplc="2DFA5940">
      <w:numFmt w:val="bullet"/>
      <w:lvlText w:val="-"/>
      <w:lvlJc w:val="left"/>
      <w:pPr>
        <w:ind w:left="177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3">
    <w:nsid w:val="5EC16038"/>
    <w:multiLevelType w:val="hybridMultilevel"/>
    <w:tmpl w:val="330A8D46"/>
    <w:lvl w:ilvl="0" w:tplc="DB90D754">
      <w:start w:val="2"/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4">
    <w:nsid w:val="6025281A"/>
    <w:multiLevelType w:val="hybridMultilevel"/>
    <w:tmpl w:val="80523428"/>
    <w:lvl w:ilvl="0" w:tplc="F2C63910"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ocumentProtection w:edit="forms" w:enforcement="1"/>
  <w:defaultTabStop w:val="708"/>
  <w:hyphenationZone w:val="425"/>
  <w:doNotShadeFormData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03BF"/>
    <w:rsid w:val="000035D0"/>
    <w:rsid w:val="000103BF"/>
    <w:rsid w:val="00016FD3"/>
    <w:rsid w:val="000265DE"/>
    <w:rsid w:val="0004376B"/>
    <w:rsid w:val="00051BB5"/>
    <w:rsid w:val="000538BA"/>
    <w:rsid w:val="00063533"/>
    <w:rsid w:val="00063589"/>
    <w:rsid w:val="00070045"/>
    <w:rsid w:val="000838C6"/>
    <w:rsid w:val="00085F2A"/>
    <w:rsid w:val="00087CA4"/>
    <w:rsid w:val="000962E6"/>
    <w:rsid w:val="00096C8E"/>
    <w:rsid w:val="000C2673"/>
    <w:rsid w:val="000D6C38"/>
    <w:rsid w:val="000E5358"/>
    <w:rsid w:val="000F417F"/>
    <w:rsid w:val="00121C18"/>
    <w:rsid w:val="00147C44"/>
    <w:rsid w:val="00157813"/>
    <w:rsid w:val="00165EE7"/>
    <w:rsid w:val="001708C2"/>
    <w:rsid w:val="001A64E9"/>
    <w:rsid w:val="001B170D"/>
    <w:rsid w:val="001C4564"/>
    <w:rsid w:val="001D44E1"/>
    <w:rsid w:val="002104FE"/>
    <w:rsid w:val="0021308D"/>
    <w:rsid w:val="00216CB4"/>
    <w:rsid w:val="00242C88"/>
    <w:rsid w:val="00262702"/>
    <w:rsid w:val="002676AF"/>
    <w:rsid w:val="00277743"/>
    <w:rsid w:val="00285130"/>
    <w:rsid w:val="0028667F"/>
    <w:rsid w:val="002D217D"/>
    <w:rsid w:val="002F34A9"/>
    <w:rsid w:val="00300146"/>
    <w:rsid w:val="00334386"/>
    <w:rsid w:val="0034016D"/>
    <w:rsid w:val="003437D4"/>
    <w:rsid w:val="0037153A"/>
    <w:rsid w:val="003A3625"/>
    <w:rsid w:val="004000A8"/>
    <w:rsid w:val="0041516C"/>
    <w:rsid w:val="004154C5"/>
    <w:rsid w:val="00430A72"/>
    <w:rsid w:val="00431632"/>
    <w:rsid w:val="0044049F"/>
    <w:rsid w:val="0046149C"/>
    <w:rsid w:val="0046618E"/>
    <w:rsid w:val="00483771"/>
    <w:rsid w:val="00483DB6"/>
    <w:rsid w:val="0049072F"/>
    <w:rsid w:val="004D2BBF"/>
    <w:rsid w:val="004E5B61"/>
    <w:rsid w:val="004F2F8C"/>
    <w:rsid w:val="004F5847"/>
    <w:rsid w:val="005467F8"/>
    <w:rsid w:val="00555F5B"/>
    <w:rsid w:val="00557082"/>
    <w:rsid w:val="005B2824"/>
    <w:rsid w:val="005E348F"/>
    <w:rsid w:val="005E68CF"/>
    <w:rsid w:val="006018F7"/>
    <w:rsid w:val="00637CFF"/>
    <w:rsid w:val="00653D62"/>
    <w:rsid w:val="00654FF4"/>
    <w:rsid w:val="00657454"/>
    <w:rsid w:val="006752BD"/>
    <w:rsid w:val="00681DBC"/>
    <w:rsid w:val="00693E6F"/>
    <w:rsid w:val="006949A1"/>
    <w:rsid w:val="006954B0"/>
    <w:rsid w:val="00695D1E"/>
    <w:rsid w:val="006A342C"/>
    <w:rsid w:val="006A4F35"/>
    <w:rsid w:val="006B194D"/>
    <w:rsid w:val="006C1DA7"/>
    <w:rsid w:val="006C237D"/>
    <w:rsid w:val="006F1521"/>
    <w:rsid w:val="006F175A"/>
    <w:rsid w:val="007059CD"/>
    <w:rsid w:val="00727DF3"/>
    <w:rsid w:val="00735A99"/>
    <w:rsid w:val="00755D15"/>
    <w:rsid w:val="0077513A"/>
    <w:rsid w:val="00782398"/>
    <w:rsid w:val="007A0582"/>
    <w:rsid w:val="007B3025"/>
    <w:rsid w:val="007C49A6"/>
    <w:rsid w:val="00800C55"/>
    <w:rsid w:val="00800D6F"/>
    <w:rsid w:val="00800FDD"/>
    <w:rsid w:val="008053F3"/>
    <w:rsid w:val="00814FDC"/>
    <w:rsid w:val="00817579"/>
    <w:rsid w:val="00823BD4"/>
    <w:rsid w:val="008472EA"/>
    <w:rsid w:val="0086059B"/>
    <w:rsid w:val="00885AC3"/>
    <w:rsid w:val="008B36C4"/>
    <w:rsid w:val="008B4B94"/>
    <w:rsid w:val="008F2AFD"/>
    <w:rsid w:val="008F5AAF"/>
    <w:rsid w:val="009112C8"/>
    <w:rsid w:val="009124BF"/>
    <w:rsid w:val="00955A44"/>
    <w:rsid w:val="00994552"/>
    <w:rsid w:val="009A0E5C"/>
    <w:rsid w:val="009A6730"/>
    <w:rsid w:val="009B35CB"/>
    <w:rsid w:val="009E7E52"/>
    <w:rsid w:val="00A12965"/>
    <w:rsid w:val="00A521F4"/>
    <w:rsid w:val="00A80B92"/>
    <w:rsid w:val="00A821B5"/>
    <w:rsid w:val="00A916BB"/>
    <w:rsid w:val="00A96867"/>
    <w:rsid w:val="00A96AEF"/>
    <w:rsid w:val="00AB4682"/>
    <w:rsid w:val="00AB5511"/>
    <w:rsid w:val="00AD5B6A"/>
    <w:rsid w:val="00B24BC1"/>
    <w:rsid w:val="00B82B11"/>
    <w:rsid w:val="00B902B9"/>
    <w:rsid w:val="00B92161"/>
    <w:rsid w:val="00B95CEF"/>
    <w:rsid w:val="00BA74FC"/>
    <w:rsid w:val="00BE4C60"/>
    <w:rsid w:val="00BE50B5"/>
    <w:rsid w:val="00C145AD"/>
    <w:rsid w:val="00C17998"/>
    <w:rsid w:val="00C25706"/>
    <w:rsid w:val="00C4756E"/>
    <w:rsid w:val="00C5563C"/>
    <w:rsid w:val="00C61B21"/>
    <w:rsid w:val="00C65151"/>
    <w:rsid w:val="00C866B3"/>
    <w:rsid w:val="00CA3BBD"/>
    <w:rsid w:val="00CA7AE9"/>
    <w:rsid w:val="00CB25DB"/>
    <w:rsid w:val="00CB52DB"/>
    <w:rsid w:val="00CC036B"/>
    <w:rsid w:val="00CE4420"/>
    <w:rsid w:val="00D17821"/>
    <w:rsid w:val="00D30C40"/>
    <w:rsid w:val="00D32F80"/>
    <w:rsid w:val="00D420DC"/>
    <w:rsid w:val="00D44312"/>
    <w:rsid w:val="00D627CB"/>
    <w:rsid w:val="00D64ABA"/>
    <w:rsid w:val="00DA2AE4"/>
    <w:rsid w:val="00DA394D"/>
    <w:rsid w:val="00DC31BE"/>
    <w:rsid w:val="00DC4969"/>
    <w:rsid w:val="00DD2B2A"/>
    <w:rsid w:val="00DE0953"/>
    <w:rsid w:val="00E076C5"/>
    <w:rsid w:val="00E33916"/>
    <w:rsid w:val="00E40BDF"/>
    <w:rsid w:val="00E5661E"/>
    <w:rsid w:val="00E702D4"/>
    <w:rsid w:val="00E7314A"/>
    <w:rsid w:val="00E769C8"/>
    <w:rsid w:val="00E84642"/>
    <w:rsid w:val="00E84914"/>
    <w:rsid w:val="00E967DA"/>
    <w:rsid w:val="00EC549F"/>
    <w:rsid w:val="00EF3803"/>
    <w:rsid w:val="00F139FE"/>
    <w:rsid w:val="00F37D8D"/>
    <w:rsid w:val="00F45108"/>
    <w:rsid w:val="00F51635"/>
    <w:rsid w:val="00F541AB"/>
    <w:rsid w:val="00F54AA1"/>
    <w:rsid w:val="00F73E12"/>
    <w:rsid w:val="00F741CF"/>
    <w:rsid w:val="00F82D09"/>
    <w:rsid w:val="00F97BC6"/>
    <w:rsid w:val="00FC3E65"/>
    <w:rsid w:val="00FC61EC"/>
    <w:rsid w:val="00FD05C0"/>
    <w:rsid w:val="00FD1052"/>
    <w:rsid w:val="00FD2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4431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3E12"/>
  </w:style>
  <w:style w:type="paragraph" w:styleId="Fuzeile">
    <w:name w:val="footer"/>
    <w:basedOn w:val="Standard"/>
    <w:link w:val="Fu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3E1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3E12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DF3"/>
    <w:pPr>
      <w:ind w:left="720"/>
      <w:contextualSpacing/>
    </w:pPr>
  </w:style>
  <w:style w:type="table" w:styleId="Tabellenraster">
    <w:name w:val="Table Grid"/>
    <w:basedOn w:val="NormaleTabelle"/>
    <w:uiPriority w:val="59"/>
    <w:rsid w:val="007B3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1hellAkzent11">
    <w:name w:val="Gitternetztabelle 1 hell  – Akzent 1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1hellAkzent61">
    <w:name w:val="Gitternetztabelle 1 hell  – Akzent 6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EinfacheTabelle21">
    <w:name w:val="Einfache Tabelle 21"/>
    <w:basedOn w:val="NormaleTabelle"/>
    <w:uiPriority w:val="42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31">
    <w:name w:val="Einfache Tabelle 31"/>
    <w:basedOn w:val="NormaleTabelle"/>
    <w:uiPriority w:val="43"/>
    <w:rsid w:val="008F2A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itternetztabelle1hell-Akzent21">
    <w:name w:val="Gitternetztabelle 1 hell - Akzent 2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3Akzent31">
    <w:name w:val="Gitternetztabelle 3 – Akzent 31"/>
    <w:basedOn w:val="NormaleTabelle"/>
    <w:uiPriority w:val="48"/>
    <w:rsid w:val="00D17821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itternetztabelle6farbigAkzent61">
    <w:name w:val="Gitternetztabelle 6 farbig – Akzent 61"/>
    <w:basedOn w:val="NormaleTabelle"/>
    <w:uiPriority w:val="51"/>
    <w:rsid w:val="00FC61EC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itternetztabelle6farbigAkzent31">
    <w:name w:val="Gitternetztabelle 6 farbig – Akzent 31"/>
    <w:basedOn w:val="NormaleTabelle"/>
    <w:uiPriority w:val="51"/>
    <w:rsid w:val="00FC61E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E076C5"/>
    <w:rPr>
      <w:color w:val="808080"/>
    </w:rPr>
  </w:style>
  <w:style w:type="paragraph" w:styleId="KeinLeerraum">
    <w:name w:val="No Spacing"/>
    <w:link w:val="KeinLeerraumZchn"/>
    <w:uiPriority w:val="1"/>
    <w:qFormat/>
    <w:rsid w:val="00555F5B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555F5B"/>
    <w:rPr>
      <w:rFonts w:eastAsiaTheme="minorEastAsia"/>
      <w:lang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4431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3E12"/>
  </w:style>
  <w:style w:type="paragraph" w:styleId="Fuzeile">
    <w:name w:val="footer"/>
    <w:basedOn w:val="Standard"/>
    <w:link w:val="Fu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3E1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3E12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DF3"/>
    <w:pPr>
      <w:ind w:left="720"/>
      <w:contextualSpacing/>
    </w:pPr>
  </w:style>
  <w:style w:type="table" w:styleId="Tabellenraster">
    <w:name w:val="Table Grid"/>
    <w:basedOn w:val="NormaleTabelle"/>
    <w:uiPriority w:val="59"/>
    <w:rsid w:val="007B3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1hellAkzent11">
    <w:name w:val="Gitternetztabelle 1 hell  – Akzent 1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1hellAkzent61">
    <w:name w:val="Gitternetztabelle 1 hell  – Akzent 6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EinfacheTabelle21">
    <w:name w:val="Einfache Tabelle 21"/>
    <w:basedOn w:val="NormaleTabelle"/>
    <w:uiPriority w:val="42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31">
    <w:name w:val="Einfache Tabelle 31"/>
    <w:basedOn w:val="NormaleTabelle"/>
    <w:uiPriority w:val="43"/>
    <w:rsid w:val="008F2A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itternetztabelle1hell-Akzent21">
    <w:name w:val="Gitternetztabelle 1 hell - Akzent 2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3Akzent31">
    <w:name w:val="Gitternetztabelle 3 – Akzent 31"/>
    <w:basedOn w:val="NormaleTabelle"/>
    <w:uiPriority w:val="48"/>
    <w:rsid w:val="00D17821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itternetztabelle6farbigAkzent61">
    <w:name w:val="Gitternetztabelle 6 farbig – Akzent 61"/>
    <w:basedOn w:val="NormaleTabelle"/>
    <w:uiPriority w:val="51"/>
    <w:rsid w:val="00FC61EC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itternetztabelle6farbigAkzent31">
    <w:name w:val="Gitternetztabelle 6 farbig – Akzent 31"/>
    <w:basedOn w:val="NormaleTabelle"/>
    <w:uiPriority w:val="51"/>
    <w:rsid w:val="00FC61E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E076C5"/>
    <w:rPr>
      <w:color w:val="808080"/>
    </w:rPr>
  </w:style>
  <w:style w:type="paragraph" w:styleId="KeinLeerraum">
    <w:name w:val="No Spacing"/>
    <w:link w:val="KeinLeerraumZchn"/>
    <w:uiPriority w:val="1"/>
    <w:qFormat/>
    <w:rsid w:val="00555F5B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555F5B"/>
    <w:rPr>
      <w:rFonts w:eastAsiaTheme="minorEastAsia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Lehrer\WzQ\Fertige%20Beschreibungen\DelBeschr_Muster_2017_NEU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7B5D22-504A-460B-924E-704AA921B4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DelBeschr_Muster_2017_NEU.dotx</Template>
  <TotalTime>0</TotalTime>
  <Pages>3</Pages>
  <Words>492</Words>
  <Characters>3105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Lehrer</dc:creator>
  <cp:lastModifiedBy>Nadja Weimar</cp:lastModifiedBy>
  <cp:revision>4</cp:revision>
  <cp:lastPrinted>2016-12-19T10:22:00Z</cp:lastPrinted>
  <dcterms:created xsi:type="dcterms:W3CDTF">2018-05-02T07:53:00Z</dcterms:created>
  <dcterms:modified xsi:type="dcterms:W3CDTF">2018-06-04T08:42:00Z</dcterms:modified>
</cp:coreProperties>
</file>